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8CED" w14:textId="43F8A7B4" w:rsidR="00EF23FC" w:rsidRDefault="00EF23FC" w:rsidP="00EF23FC">
      <w:pPr>
        <w:rPr>
          <w:rFonts w:ascii="Candara" w:hAnsi="Candara"/>
          <w:sz w:val="8"/>
        </w:rPr>
      </w:pPr>
      <w:r w:rsidRPr="00EF23FC">
        <w:rPr>
          <w:rFonts w:eastAsiaTheme="majorEastAsia" w:cstheme="majorBidi"/>
          <w:color w:val="58B579"/>
          <w:sz w:val="32"/>
          <w:szCs w:val="32"/>
        </w:rPr>
        <w:t>Beitrittserklärung STV St. Gallen Volleyball (Nachwuchs)</w:t>
      </w:r>
    </w:p>
    <w:p w14:paraId="108C4973" w14:textId="77777777" w:rsidR="00EF23FC" w:rsidRDefault="00EF23FC" w:rsidP="00EF23FC">
      <w:pPr>
        <w:rPr>
          <w:rFonts w:ascii="Candara" w:hAnsi="Candara"/>
          <w:sz w:val="8"/>
        </w:rPr>
      </w:pPr>
    </w:p>
    <w:p w14:paraId="70EA833C" w14:textId="77777777" w:rsidR="00EF23FC" w:rsidRDefault="00EF23FC" w:rsidP="00EF23FC">
      <w:pPr>
        <w:ind w:left="-567"/>
        <w:rPr>
          <w:rFonts w:ascii="Candara" w:hAnsi="Candara"/>
          <w:sz w:val="8"/>
        </w:rPr>
      </w:pPr>
    </w:p>
    <w:p w14:paraId="6FB9996B" w14:textId="77777777" w:rsidR="00EF23FC" w:rsidRPr="00EF23FC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23FC">
        <w:t>Meine persönlichen Daten</w:t>
      </w:r>
    </w:p>
    <w:p w14:paraId="3E3F8B31" w14:textId="77777777" w:rsidR="00EF23FC" w:rsidRDefault="00EF23FC" w:rsidP="00EF23FC">
      <w:pPr>
        <w:rPr>
          <w:rFonts w:ascii="Avenir Book" w:hAnsi="Avenir Book"/>
          <w:sz w:val="20"/>
        </w:rPr>
      </w:pPr>
    </w:p>
    <w:p w14:paraId="26CBB13E" w14:textId="4952734A" w:rsidR="00EF23FC" w:rsidRDefault="00EF23FC" w:rsidP="00EF23FC">
      <w:pPr>
        <w:rPr>
          <w:rFonts w:ascii="Avenir Book" w:hAnsi="Avenir Book"/>
          <w:sz w:val="20"/>
        </w:rPr>
      </w:pPr>
      <w:r>
        <w:rPr>
          <w:rFonts w:ascii="Avenir Book" w:hAnsi="Avenir Book"/>
          <w:sz w:val="20"/>
        </w:rPr>
        <w:t xml:space="preserve">Name: </w:t>
      </w:r>
      <w:proofErr w:type="gramStart"/>
      <w:r>
        <w:rPr>
          <w:rFonts w:ascii="Avenir Book" w:hAnsi="Avenir Book"/>
          <w:sz w:val="20"/>
        </w:rPr>
        <w:tab/>
      </w:r>
      <w:r w:rsidR="00F9581B">
        <w:rPr>
          <w:rFonts w:ascii="Avenir Book" w:hAnsi="Avenir Book"/>
          <w:sz w:val="20"/>
        </w:rPr>
        <w:t xml:space="preserve">  </w:t>
      </w:r>
      <w:r>
        <w:rPr>
          <w:rFonts w:ascii="Avenir Book" w:hAnsi="Avenir Book"/>
          <w:sz w:val="20"/>
          <w:u w:val="single"/>
        </w:rPr>
        <w:tab/>
      </w:r>
      <w:proofErr w:type="gramEnd"/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</w:rPr>
        <w:tab/>
        <w:t xml:space="preserve">Geburtsdatum: 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6F5B5436" w14:textId="2067BEBA" w:rsidR="00EF23FC" w:rsidRDefault="00F9581B" w:rsidP="00EF23FC">
      <w:pPr>
        <w:rPr>
          <w:rFonts w:ascii="Avenir Book" w:hAnsi="Avenir Book"/>
          <w:sz w:val="16"/>
        </w:rPr>
      </w:pPr>
      <w:r>
        <w:rPr>
          <w:rFonts w:ascii="Avenir Book" w:hAnsi="Avenir Book"/>
          <w:sz w:val="16"/>
        </w:rPr>
        <w:t xml:space="preserve"> </w:t>
      </w:r>
    </w:p>
    <w:p w14:paraId="1DBAA0C4" w14:textId="77777777" w:rsidR="00EF23FC" w:rsidRDefault="00EF23FC" w:rsidP="00EF23FC">
      <w:pPr>
        <w:rPr>
          <w:rFonts w:ascii="Avenir Book" w:hAnsi="Avenir Book"/>
          <w:sz w:val="16"/>
        </w:rPr>
      </w:pPr>
    </w:p>
    <w:p w14:paraId="1BB65081" w14:textId="3F48F86E" w:rsidR="00EF23FC" w:rsidRPr="008A1254" w:rsidRDefault="00EF23FC" w:rsidP="00EF23FC">
      <w:pPr>
        <w:rPr>
          <w:rFonts w:ascii="Avenir Book" w:hAnsi="Avenir Book"/>
          <w:sz w:val="20"/>
          <w:lang w:val="nb-NO"/>
        </w:rPr>
      </w:pPr>
      <w:r w:rsidRPr="008A1254">
        <w:rPr>
          <w:rFonts w:ascii="Avenir Book" w:hAnsi="Avenir Book"/>
          <w:sz w:val="20"/>
          <w:lang w:val="nb-NO"/>
        </w:rPr>
        <w:t xml:space="preserve">Vorname: </w:t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lang w:val="nb-NO"/>
        </w:rPr>
        <w:tab/>
        <w:t xml:space="preserve">Tel. Privat: </w:t>
      </w:r>
      <w:r w:rsidRPr="008A1254">
        <w:rPr>
          <w:rFonts w:ascii="Avenir Book" w:hAnsi="Avenir Book"/>
          <w:sz w:val="20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</w:p>
    <w:p w14:paraId="3C3B1B69" w14:textId="77777777" w:rsidR="00EF23FC" w:rsidRPr="008A1254" w:rsidRDefault="00EF23FC" w:rsidP="00EF23FC">
      <w:pPr>
        <w:rPr>
          <w:rFonts w:ascii="Avenir Book" w:hAnsi="Avenir Book"/>
          <w:sz w:val="16"/>
          <w:lang w:val="nb-NO"/>
        </w:rPr>
      </w:pPr>
    </w:p>
    <w:p w14:paraId="42976DFA" w14:textId="77777777" w:rsidR="00EF23FC" w:rsidRPr="008A1254" w:rsidRDefault="00EF23FC" w:rsidP="00EF23FC">
      <w:pPr>
        <w:rPr>
          <w:rFonts w:ascii="Avenir Book" w:hAnsi="Avenir Book"/>
          <w:sz w:val="16"/>
          <w:lang w:val="nb-NO"/>
        </w:rPr>
      </w:pPr>
    </w:p>
    <w:p w14:paraId="4662D9B3" w14:textId="65CBAF0A" w:rsidR="00EF23FC" w:rsidRDefault="00EF23FC" w:rsidP="00EF23FC">
      <w:pPr>
        <w:rPr>
          <w:rFonts w:ascii="Avenir Book" w:hAnsi="Avenir Book"/>
          <w:sz w:val="20"/>
        </w:rPr>
      </w:pPr>
      <w:r w:rsidRPr="008A1254">
        <w:rPr>
          <w:rFonts w:ascii="Avenir Book" w:hAnsi="Avenir Book"/>
          <w:sz w:val="20"/>
          <w:lang w:val="nb-NO"/>
        </w:rPr>
        <w:t>Adresse:</w:t>
      </w:r>
      <w:r w:rsidRPr="008A1254">
        <w:rPr>
          <w:rFonts w:ascii="Avenir Book" w:hAnsi="Avenir Book"/>
          <w:sz w:val="20"/>
          <w:lang w:val="nb-NO"/>
        </w:rPr>
        <w:tab/>
      </w:r>
      <w:r w:rsidR="00F9581B">
        <w:rPr>
          <w:rFonts w:ascii="Avenir Book" w:hAnsi="Avenir Book"/>
          <w:sz w:val="20"/>
          <w:lang w:val="nb-NO"/>
        </w:rPr>
        <w:t xml:space="preserve">  </w:t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u w:val="single"/>
          <w:lang w:val="nb-NO"/>
        </w:rPr>
        <w:tab/>
      </w:r>
      <w:r w:rsidRPr="008A1254">
        <w:rPr>
          <w:rFonts w:ascii="Avenir Book" w:hAnsi="Avenir Book"/>
          <w:sz w:val="20"/>
          <w:lang w:val="nb-NO"/>
        </w:rPr>
        <w:tab/>
        <w:t xml:space="preserve">Tel. </w:t>
      </w:r>
      <w:r>
        <w:rPr>
          <w:rFonts w:ascii="Avenir Book" w:hAnsi="Avenir Book"/>
          <w:sz w:val="20"/>
        </w:rPr>
        <w:t xml:space="preserve">Mobile: 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5946859D" w14:textId="77777777" w:rsidR="00EF23FC" w:rsidRDefault="00EF23FC" w:rsidP="00EF23FC">
      <w:pPr>
        <w:rPr>
          <w:rFonts w:ascii="Avenir Book" w:hAnsi="Avenir Book"/>
          <w:sz w:val="16"/>
        </w:rPr>
      </w:pPr>
      <w:r>
        <w:rPr>
          <w:rFonts w:ascii="Avenir Book" w:hAnsi="Avenir Book"/>
          <w:sz w:val="16"/>
        </w:rPr>
        <w:tab/>
      </w:r>
    </w:p>
    <w:p w14:paraId="0180ACDC" w14:textId="77777777" w:rsidR="00EF23FC" w:rsidRDefault="00EF23FC" w:rsidP="00EF23FC">
      <w:pPr>
        <w:rPr>
          <w:rFonts w:ascii="Avenir Book" w:hAnsi="Avenir Book"/>
          <w:sz w:val="16"/>
        </w:rPr>
      </w:pPr>
    </w:p>
    <w:p w14:paraId="407418B6" w14:textId="05EC00CB" w:rsidR="00EF23FC" w:rsidRDefault="00EF23FC" w:rsidP="00EF23FC">
      <w:pPr>
        <w:rPr>
          <w:rFonts w:ascii="Avenir Book" w:hAnsi="Avenir Book"/>
          <w:sz w:val="20"/>
        </w:rPr>
      </w:pPr>
      <w:r>
        <w:rPr>
          <w:rFonts w:ascii="Avenir Book" w:hAnsi="Avenir Book"/>
          <w:sz w:val="20"/>
        </w:rPr>
        <w:t xml:space="preserve">PLZ / Ort: </w:t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 w:rsidR="00D022FD"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</w:rPr>
        <w:tab/>
        <w:t xml:space="preserve">Beruf </w:t>
      </w:r>
      <w:r>
        <w:rPr>
          <w:rFonts w:ascii="Avenir Book" w:hAnsi="Avenir Book"/>
          <w:sz w:val="20"/>
        </w:rPr>
        <w:tab/>
      </w:r>
      <w:r w:rsidR="00E25DDC"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40E4DF13" w14:textId="77777777" w:rsidR="00EF23FC" w:rsidRDefault="00EF23FC" w:rsidP="00EF23FC">
      <w:pPr>
        <w:rPr>
          <w:rFonts w:ascii="Avenir Book" w:hAnsi="Avenir Book"/>
          <w:sz w:val="16"/>
        </w:rPr>
      </w:pPr>
    </w:p>
    <w:p w14:paraId="274EC2DB" w14:textId="77777777" w:rsidR="00EF23FC" w:rsidRDefault="00EF23FC" w:rsidP="00EF23FC">
      <w:pPr>
        <w:rPr>
          <w:rFonts w:ascii="Avenir Book" w:hAnsi="Avenir Book"/>
          <w:sz w:val="16"/>
        </w:rPr>
      </w:pPr>
    </w:p>
    <w:p w14:paraId="13961511" w14:textId="73B275B0" w:rsidR="00EF23FC" w:rsidRDefault="00EF23FC" w:rsidP="00EF23FC">
      <w:pPr>
        <w:rPr>
          <w:rFonts w:ascii="Avenir Book" w:hAnsi="Avenir Book"/>
          <w:sz w:val="20"/>
          <w:u w:val="single"/>
        </w:rPr>
      </w:pPr>
      <w:r>
        <w:rPr>
          <w:rFonts w:ascii="Avenir Book" w:hAnsi="Avenir Book"/>
          <w:sz w:val="20"/>
        </w:rPr>
        <w:t xml:space="preserve">E-Mail: </w:t>
      </w:r>
      <w:proofErr w:type="gramStart"/>
      <w:r>
        <w:rPr>
          <w:rFonts w:ascii="Avenir Book" w:hAnsi="Avenir Book"/>
          <w:sz w:val="20"/>
        </w:rPr>
        <w:tab/>
      </w:r>
      <w:r w:rsidR="00F9581B">
        <w:rPr>
          <w:rFonts w:ascii="Avenir Book" w:hAnsi="Avenir Book"/>
          <w:sz w:val="20"/>
        </w:rPr>
        <w:t xml:space="preserve">  </w:t>
      </w:r>
      <w:r>
        <w:rPr>
          <w:rFonts w:ascii="Avenir Book" w:hAnsi="Avenir Book"/>
          <w:sz w:val="20"/>
          <w:u w:val="single"/>
        </w:rPr>
        <w:tab/>
      </w:r>
      <w:proofErr w:type="gramEnd"/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</w:rPr>
        <w:tab/>
        <w:t>Nationalität: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  <w:t xml:space="preserve"> </w:t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7FB2E7EA" w14:textId="77777777" w:rsidR="00EF23FC" w:rsidRDefault="00EF23FC" w:rsidP="00EF23FC">
      <w:pPr>
        <w:rPr>
          <w:rFonts w:ascii="Avenir Book" w:hAnsi="Avenir Book"/>
          <w:sz w:val="20"/>
        </w:rPr>
      </w:pPr>
    </w:p>
    <w:p w14:paraId="0D780BCC" w14:textId="3255BCE1" w:rsidR="00EF23FC" w:rsidRDefault="00EF23FC" w:rsidP="00EF23FC">
      <w:pPr>
        <w:rPr>
          <w:rFonts w:ascii="Avenir Book" w:hAnsi="Avenir Book"/>
          <w:sz w:val="20"/>
          <w:u w:val="single"/>
        </w:rPr>
      </w:pPr>
      <w:r>
        <w:rPr>
          <w:rFonts w:ascii="Avenir Book" w:hAnsi="Avenir Book"/>
          <w:sz w:val="20"/>
        </w:rPr>
        <w:t>AHV Nr.:</w:t>
      </w:r>
      <w:proofErr w:type="gramStart"/>
      <w:r>
        <w:rPr>
          <w:rFonts w:ascii="Avenir Book" w:hAnsi="Avenir Book"/>
          <w:sz w:val="20"/>
        </w:rPr>
        <w:tab/>
      </w:r>
      <w:r w:rsidR="00F9581B">
        <w:rPr>
          <w:rFonts w:ascii="Avenir Book" w:hAnsi="Avenir Book"/>
          <w:sz w:val="20"/>
        </w:rPr>
        <w:t xml:space="preserve">  </w:t>
      </w:r>
      <w:r>
        <w:rPr>
          <w:rFonts w:ascii="Avenir Book" w:hAnsi="Avenir Book"/>
          <w:sz w:val="20"/>
          <w:u w:val="single"/>
        </w:rPr>
        <w:tab/>
      </w:r>
      <w:proofErr w:type="gramEnd"/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 w:rsidR="00F9581B">
        <w:rPr>
          <w:rFonts w:ascii="Avenir Book" w:hAnsi="Avenir Book"/>
          <w:sz w:val="20"/>
          <w:u w:val="single"/>
        </w:rPr>
        <w:t xml:space="preserve"> ______ </w:t>
      </w:r>
      <w:r w:rsidR="00F9581B">
        <w:rPr>
          <w:rFonts w:ascii="Avenir Book" w:hAnsi="Avenir Book"/>
          <w:sz w:val="20"/>
        </w:rPr>
        <w:t xml:space="preserve">             </w:t>
      </w:r>
      <w:proofErr w:type="gramStart"/>
      <w:r w:rsidR="00F9581B">
        <w:rPr>
          <w:rFonts w:ascii="Avenir Book" w:hAnsi="Avenir Book"/>
          <w:sz w:val="20"/>
        </w:rPr>
        <w:t>IBAN Nummer</w:t>
      </w:r>
      <w:proofErr w:type="gramEnd"/>
      <w:r w:rsidR="00F9581B">
        <w:rPr>
          <w:rFonts w:ascii="Avenir Book" w:hAnsi="Avenir Book"/>
          <w:sz w:val="20"/>
        </w:rPr>
        <w:t xml:space="preserve">:     </w:t>
      </w:r>
      <w:r w:rsidR="00F9581B">
        <w:rPr>
          <w:rFonts w:ascii="Avenir Book" w:hAnsi="Avenir Book"/>
          <w:sz w:val="20"/>
          <w:u w:val="single"/>
        </w:rPr>
        <w:tab/>
      </w:r>
      <w:r w:rsidR="00F9581B">
        <w:rPr>
          <w:rFonts w:ascii="Avenir Book" w:hAnsi="Avenir Book"/>
          <w:sz w:val="20"/>
          <w:u w:val="single"/>
        </w:rPr>
        <w:tab/>
        <w:t xml:space="preserve"> </w:t>
      </w:r>
      <w:r w:rsidR="00F9581B">
        <w:rPr>
          <w:rFonts w:ascii="Avenir Book" w:hAnsi="Avenir Book"/>
          <w:sz w:val="20"/>
          <w:u w:val="single"/>
        </w:rPr>
        <w:tab/>
      </w:r>
      <w:r w:rsidR="00F9581B">
        <w:rPr>
          <w:rFonts w:ascii="Avenir Book" w:hAnsi="Avenir Book"/>
          <w:sz w:val="20"/>
          <w:u w:val="single"/>
        </w:rPr>
        <w:tab/>
      </w:r>
    </w:p>
    <w:p w14:paraId="51695A77" w14:textId="4CEA5E23" w:rsidR="00EF23FC" w:rsidRDefault="00EF23FC" w:rsidP="00EF23FC">
      <w:pPr>
        <w:rPr>
          <w:rFonts w:ascii="Avenir Book" w:hAnsi="Avenir Book"/>
          <w:sz w:val="20"/>
          <w:u w:val="single"/>
        </w:rPr>
      </w:pPr>
    </w:p>
    <w:p w14:paraId="562A5375" w14:textId="30D09B2D" w:rsidR="00EF23FC" w:rsidRDefault="00EF23FC" w:rsidP="00EF23FC">
      <w:pPr>
        <w:rPr>
          <w:rFonts w:ascii="Avenir Book" w:hAnsi="Avenir Book"/>
          <w:sz w:val="20"/>
          <w:u w:val="single"/>
        </w:rPr>
      </w:pPr>
    </w:p>
    <w:p w14:paraId="4DDDE7DC" w14:textId="77777777" w:rsidR="00EF23FC" w:rsidRDefault="00EF23FC" w:rsidP="00EF23FC">
      <w:pPr>
        <w:rPr>
          <w:rFonts w:ascii="Avenir Book" w:hAnsi="Avenir Book"/>
          <w:sz w:val="20"/>
          <w:u w:val="single"/>
        </w:rPr>
      </w:pPr>
    </w:p>
    <w:p w14:paraId="51C05A66" w14:textId="77777777" w:rsidR="00EF23FC" w:rsidRPr="00EF23FC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23FC">
        <w:t>Elternangaben (zwingend bei Kids-Volley / U11 / U13 / U15 und U17)</w:t>
      </w:r>
    </w:p>
    <w:p w14:paraId="5B58ECB8" w14:textId="77777777" w:rsidR="00EF23FC" w:rsidRDefault="00EF23FC" w:rsidP="00EF23FC">
      <w:pPr>
        <w:rPr>
          <w:rFonts w:ascii="Avenir Book" w:hAnsi="Avenir Book"/>
          <w:sz w:val="20"/>
        </w:rPr>
      </w:pPr>
    </w:p>
    <w:p w14:paraId="7D7E3DBC" w14:textId="224507A5" w:rsidR="00EF23FC" w:rsidRDefault="00EF23FC" w:rsidP="00EF23FC">
      <w:pPr>
        <w:rPr>
          <w:rFonts w:ascii="Avenir Book" w:hAnsi="Avenir Book"/>
          <w:sz w:val="20"/>
          <w:lang w:val="it-CH"/>
        </w:rPr>
      </w:pPr>
      <w:r>
        <w:rPr>
          <w:rFonts w:ascii="Avenir Book" w:hAnsi="Avenir Book"/>
          <w:sz w:val="20"/>
          <w:lang w:val="it-CH"/>
        </w:rPr>
        <w:t xml:space="preserve">Name: </w:t>
      </w:r>
      <w:r>
        <w:rPr>
          <w:rFonts w:ascii="Avenir Book" w:hAnsi="Avenir Book"/>
          <w:sz w:val="20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lang w:val="it-CH"/>
        </w:rPr>
        <w:tab/>
        <w:t xml:space="preserve">E-Mail: </w:t>
      </w:r>
      <w:r>
        <w:rPr>
          <w:rFonts w:ascii="Avenir Book" w:hAnsi="Avenir Book"/>
          <w:sz w:val="20"/>
          <w:lang w:val="it-CH"/>
        </w:rPr>
        <w:tab/>
      </w:r>
      <w:r>
        <w:rPr>
          <w:rFonts w:ascii="Avenir Book" w:hAnsi="Avenir Book"/>
          <w:sz w:val="20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</w:p>
    <w:p w14:paraId="6F134EE7" w14:textId="77777777" w:rsidR="00EF23FC" w:rsidRDefault="00EF23FC" w:rsidP="00EF23FC">
      <w:pPr>
        <w:rPr>
          <w:rFonts w:ascii="Avenir Book" w:hAnsi="Avenir Book"/>
          <w:sz w:val="16"/>
          <w:lang w:val="it-CH"/>
        </w:rPr>
      </w:pPr>
    </w:p>
    <w:p w14:paraId="52C6ECA0" w14:textId="77777777" w:rsidR="00EF23FC" w:rsidRDefault="00EF23FC" w:rsidP="00EF23FC">
      <w:pPr>
        <w:rPr>
          <w:rFonts w:ascii="Avenir Book" w:hAnsi="Avenir Book"/>
          <w:sz w:val="16"/>
          <w:lang w:val="it-CH"/>
        </w:rPr>
      </w:pPr>
    </w:p>
    <w:p w14:paraId="3470A7F1" w14:textId="6D0D3501" w:rsidR="00EF23FC" w:rsidRDefault="00EF23FC" w:rsidP="00EF23FC">
      <w:pPr>
        <w:rPr>
          <w:rFonts w:ascii="Avenir Book" w:hAnsi="Avenir Book"/>
          <w:sz w:val="20"/>
          <w:lang w:val="it-CH"/>
        </w:rPr>
      </w:pPr>
      <w:proofErr w:type="spellStart"/>
      <w:r>
        <w:rPr>
          <w:rFonts w:ascii="Avenir Book" w:hAnsi="Avenir Book"/>
          <w:sz w:val="20"/>
          <w:lang w:val="it-CH"/>
        </w:rPr>
        <w:t>Vorname</w:t>
      </w:r>
      <w:proofErr w:type="spellEnd"/>
      <w:r>
        <w:rPr>
          <w:rFonts w:ascii="Avenir Book" w:hAnsi="Avenir Book"/>
          <w:sz w:val="20"/>
          <w:lang w:val="it-CH"/>
        </w:rPr>
        <w:t xml:space="preserve">: </w:t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 w:rsidR="005E739E"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lang w:val="it-CH"/>
        </w:rPr>
        <w:tab/>
        <w:t xml:space="preserve">Tel. Privat: </w:t>
      </w:r>
      <w:r>
        <w:rPr>
          <w:rFonts w:ascii="Avenir Book" w:hAnsi="Avenir Book"/>
          <w:sz w:val="20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  <w:r>
        <w:rPr>
          <w:rFonts w:ascii="Avenir Book" w:hAnsi="Avenir Book"/>
          <w:sz w:val="20"/>
          <w:u w:val="single"/>
          <w:lang w:val="it-CH"/>
        </w:rPr>
        <w:tab/>
      </w:r>
    </w:p>
    <w:p w14:paraId="60E79F04" w14:textId="77777777" w:rsidR="00EF23FC" w:rsidRDefault="00EF23FC" w:rsidP="00EF23FC">
      <w:pPr>
        <w:rPr>
          <w:rFonts w:ascii="Avenir Book" w:hAnsi="Avenir Book"/>
          <w:sz w:val="16"/>
          <w:lang w:val="it-CH"/>
        </w:rPr>
      </w:pPr>
    </w:p>
    <w:p w14:paraId="30CC4DD2" w14:textId="77777777" w:rsidR="00EF23FC" w:rsidRDefault="00EF23FC" w:rsidP="00EF23FC">
      <w:pPr>
        <w:rPr>
          <w:rFonts w:ascii="Avenir Book" w:hAnsi="Avenir Book"/>
          <w:sz w:val="16"/>
          <w:lang w:val="it-CH"/>
        </w:rPr>
      </w:pPr>
    </w:p>
    <w:p w14:paraId="28D24450" w14:textId="227FEDFC" w:rsidR="00EF23FC" w:rsidRDefault="00EF23FC" w:rsidP="00EF23FC">
      <w:pPr>
        <w:rPr>
          <w:rFonts w:ascii="Avenir Book" w:hAnsi="Avenir Book"/>
          <w:sz w:val="20"/>
          <w:lang w:val="de-DE"/>
        </w:rPr>
      </w:pPr>
      <w:r>
        <w:rPr>
          <w:rFonts w:ascii="Avenir Book" w:hAnsi="Avenir Book"/>
          <w:sz w:val="20"/>
        </w:rPr>
        <w:t>Adresse: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</w:rPr>
        <w:tab/>
        <w:t xml:space="preserve">Tel. Mobile: 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25936E6E" w14:textId="77777777" w:rsidR="00EF23FC" w:rsidRDefault="00EF23FC" w:rsidP="00EF23FC">
      <w:pPr>
        <w:rPr>
          <w:rFonts w:ascii="Avenir Book" w:hAnsi="Avenir Book"/>
          <w:sz w:val="16"/>
        </w:rPr>
      </w:pPr>
    </w:p>
    <w:p w14:paraId="240042BC" w14:textId="77777777" w:rsidR="00EF23FC" w:rsidRDefault="00EF23FC" w:rsidP="00EF23FC">
      <w:pPr>
        <w:rPr>
          <w:rFonts w:ascii="Avenir Book" w:hAnsi="Avenir Book"/>
          <w:sz w:val="16"/>
        </w:rPr>
      </w:pPr>
    </w:p>
    <w:p w14:paraId="390CF8CB" w14:textId="08E60D09" w:rsidR="00EF23FC" w:rsidRDefault="00EF23FC" w:rsidP="00EF23FC">
      <w:pPr>
        <w:rPr>
          <w:rFonts w:ascii="Avenir Book" w:hAnsi="Avenir Book"/>
          <w:sz w:val="20"/>
          <w:u w:val="single"/>
        </w:rPr>
      </w:pPr>
      <w:r>
        <w:rPr>
          <w:rFonts w:ascii="Avenir Book" w:hAnsi="Avenir Book"/>
          <w:sz w:val="20"/>
        </w:rPr>
        <w:t xml:space="preserve">PLZ / Ort: </w:t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</w:rPr>
        <w:tab/>
        <w:t xml:space="preserve">Beruf </w:t>
      </w:r>
      <w:r>
        <w:rPr>
          <w:rFonts w:ascii="Avenir Book" w:hAnsi="Avenir Book"/>
          <w:sz w:val="20"/>
        </w:rPr>
        <w:tab/>
        <w:t xml:space="preserve"> </w:t>
      </w:r>
      <w:r>
        <w:rPr>
          <w:rFonts w:ascii="Avenir Book" w:hAnsi="Avenir Book"/>
          <w:sz w:val="20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  <w:r>
        <w:rPr>
          <w:rFonts w:ascii="Avenir Book" w:hAnsi="Avenir Book"/>
          <w:sz w:val="20"/>
          <w:u w:val="single"/>
        </w:rPr>
        <w:tab/>
      </w:r>
    </w:p>
    <w:p w14:paraId="7C8EC0F2" w14:textId="0B8D0A57" w:rsidR="00EF23FC" w:rsidRDefault="00EF23FC" w:rsidP="00EF23FC">
      <w:pPr>
        <w:rPr>
          <w:rFonts w:ascii="Avenir Book" w:hAnsi="Avenir Book"/>
          <w:sz w:val="20"/>
          <w:u w:val="single"/>
        </w:rPr>
      </w:pPr>
    </w:p>
    <w:p w14:paraId="3CD259FD" w14:textId="77777777" w:rsidR="00EF23FC" w:rsidRDefault="00EF23FC" w:rsidP="00EF23FC">
      <w:pPr>
        <w:rPr>
          <w:rFonts w:ascii="Avenir Book" w:hAnsi="Avenir Book"/>
          <w:sz w:val="20"/>
        </w:rPr>
      </w:pPr>
    </w:p>
    <w:p w14:paraId="41B15D10" w14:textId="77777777" w:rsidR="00EF23FC" w:rsidRDefault="00EF23FC" w:rsidP="00EF23FC">
      <w:pPr>
        <w:rPr>
          <w:rFonts w:ascii="Avenir Book" w:hAnsi="Avenir Book"/>
          <w:sz w:val="16"/>
        </w:rPr>
      </w:pPr>
    </w:p>
    <w:p w14:paraId="4C4BF612" w14:textId="77777777" w:rsidR="00EF23FC" w:rsidRDefault="00EF23FC" w:rsidP="00EF23FC">
      <w:pPr>
        <w:rPr>
          <w:rFonts w:ascii="Avenir Book" w:hAnsi="Avenir Book"/>
          <w:sz w:val="16"/>
        </w:rPr>
      </w:pPr>
    </w:p>
    <w:p w14:paraId="192BE06A" w14:textId="77777777" w:rsidR="00EF23FC" w:rsidRPr="00EF23FC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23FC">
        <w:t>Volleyball Ausbildung</w:t>
      </w:r>
    </w:p>
    <w:p w14:paraId="434D0E1C" w14:textId="77777777" w:rsidR="00EF23FC" w:rsidRDefault="00EF23FC" w:rsidP="00EF23FC">
      <w:pPr>
        <w:rPr>
          <w:rFonts w:ascii="Avenir Book" w:hAnsi="Avenir Book"/>
          <w:sz w:val="8"/>
        </w:rPr>
      </w:pPr>
    </w:p>
    <w:p w14:paraId="7E232C93" w14:textId="77777777" w:rsidR="00EF23FC" w:rsidRDefault="00EF23FC" w:rsidP="00EF23FC">
      <w:pPr>
        <w:rPr>
          <w:rFonts w:ascii="Avenir Book" w:hAnsi="Avenir Book"/>
          <w:sz w:val="8"/>
        </w:rPr>
      </w:pPr>
    </w:p>
    <w:p w14:paraId="583986AB" w14:textId="77777777" w:rsidR="00EF23FC" w:rsidRPr="005F18DF" w:rsidRDefault="00EF23FC" w:rsidP="00EF23FC">
      <w:pPr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 xml:space="preserve">Ich bin im Besitz einer... </w:t>
      </w:r>
      <w:r w:rsidRPr="005F18DF">
        <w:rPr>
          <w:rFonts w:ascii="Avenir Book" w:hAnsi="Avenir Book"/>
          <w:sz w:val="20"/>
          <w:szCs w:val="20"/>
        </w:rPr>
        <w:tab/>
        <w:t>...  Schreiberlizenz</w:t>
      </w:r>
      <w:r>
        <w:rPr>
          <w:rFonts w:ascii="Avenir Book" w:hAnsi="Avenir Book"/>
          <w:sz w:val="20"/>
          <w:szCs w:val="20"/>
        </w:rPr>
        <w:t>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Ja</w:t>
      </w:r>
      <w:proofErr w:type="gramEnd"/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Nein</w:t>
      </w:r>
      <w:proofErr w:type="gramEnd"/>
    </w:p>
    <w:p w14:paraId="31F04269" w14:textId="77777777" w:rsidR="00EF23FC" w:rsidRPr="005F18DF" w:rsidRDefault="00EF23FC" w:rsidP="00EF23FC">
      <w:pPr>
        <w:ind w:firstLine="1275"/>
        <w:rPr>
          <w:rFonts w:ascii="Avenir Book" w:hAnsi="Avenir Book"/>
          <w:sz w:val="20"/>
          <w:szCs w:val="20"/>
        </w:rPr>
      </w:pPr>
    </w:p>
    <w:p w14:paraId="69308C63" w14:textId="77777777" w:rsidR="00EF23FC" w:rsidRDefault="00EF23FC" w:rsidP="00EF23FC">
      <w:pPr>
        <w:ind w:left="849" w:firstLine="1275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>...  Schiedsrichterausbildung</w:t>
      </w:r>
      <w:r>
        <w:rPr>
          <w:rFonts w:ascii="Avenir Book" w:hAnsi="Avenir Book"/>
          <w:sz w:val="20"/>
          <w:szCs w:val="20"/>
        </w:rPr>
        <w:t>:</w:t>
      </w:r>
      <w:r w:rsidRPr="005F18DF">
        <w:rPr>
          <w:rFonts w:ascii="Avenir Book" w:hAnsi="Avenir Book"/>
          <w:sz w:val="20"/>
          <w:szCs w:val="20"/>
        </w:rPr>
        <w:tab/>
        <w:t>O N1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N</w:t>
      </w:r>
      <w:proofErr w:type="gramEnd"/>
      <w:r w:rsidRPr="005F18DF">
        <w:rPr>
          <w:rFonts w:ascii="Avenir Book" w:hAnsi="Avenir Book"/>
          <w:sz w:val="20"/>
          <w:szCs w:val="20"/>
        </w:rPr>
        <w:t>2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N</w:t>
      </w:r>
      <w:proofErr w:type="gramEnd"/>
      <w:r w:rsidRPr="005F18DF">
        <w:rPr>
          <w:rFonts w:ascii="Avenir Book" w:hAnsi="Avenir Book"/>
          <w:sz w:val="20"/>
          <w:szCs w:val="20"/>
        </w:rPr>
        <w:t>3</w:t>
      </w:r>
    </w:p>
    <w:p w14:paraId="06868E6E" w14:textId="77777777" w:rsidR="00EF23FC" w:rsidRPr="005F18DF" w:rsidRDefault="00EF23FC" w:rsidP="00EF23FC">
      <w:pPr>
        <w:ind w:left="849" w:firstLine="1275"/>
        <w:rPr>
          <w:rFonts w:ascii="Avenir Book" w:hAnsi="Avenir Book"/>
          <w:sz w:val="20"/>
          <w:szCs w:val="20"/>
        </w:rPr>
      </w:pPr>
    </w:p>
    <w:p w14:paraId="7312CAFB" w14:textId="77777777" w:rsidR="00EF23FC" w:rsidRPr="005F18DF" w:rsidRDefault="00EF23FC" w:rsidP="00EF23FC">
      <w:pPr>
        <w:ind w:left="849" w:firstLine="1275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>...  J &amp; S -</w:t>
      </w:r>
      <w:r>
        <w:rPr>
          <w:rFonts w:ascii="Avenir Book" w:hAnsi="Avenir Book"/>
          <w:sz w:val="20"/>
          <w:szCs w:val="20"/>
        </w:rPr>
        <w:t xml:space="preserve"> </w:t>
      </w:r>
      <w:r w:rsidRPr="005F18DF">
        <w:rPr>
          <w:rFonts w:ascii="Avenir Book" w:hAnsi="Avenir Book"/>
          <w:sz w:val="20"/>
          <w:szCs w:val="20"/>
        </w:rPr>
        <w:t>Trainerausbildung</w:t>
      </w:r>
      <w:r>
        <w:rPr>
          <w:rFonts w:ascii="Avenir Book" w:hAnsi="Avenir Book"/>
          <w:sz w:val="20"/>
          <w:szCs w:val="20"/>
        </w:rPr>
        <w:t>:</w:t>
      </w:r>
      <w:r w:rsidRPr="005F18DF">
        <w:rPr>
          <w:rFonts w:ascii="Avenir Book" w:hAnsi="Avenir Book"/>
          <w:sz w:val="20"/>
          <w:szCs w:val="20"/>
        </w:rPr>
        <w:tab/>
        <w:t>O Grundausbildungskurs J&amp;S (Volleyball)</w:t>
      </w:r>
      <w:r w:rsidRPr="005F18DF">
        <w:rPr>
          <w:rFonts w:ascii="Avenir Book" w:hAnsi="Avenir Book"/>
          <w:sz w:val="20"/>
          <w:szCs w:val="20"/>
        </w:rPr>
        <w:tab/>
      </w:r>
    </w:p>
    <w:p w14:paraId="3301E1CA" w14:textId="77777777" w:rsidR="00EF23FC" w:rsidRPr="005F18DF" w:rsidRDefault="00EF23FC" w:rsidP="00EF23FC">
      <w:pPr>
        <w:ind w:firstLine="1275"/>
        <w:rPr>
          <w:rFonts w:ascii="Avenir Book" w:hAnsi="Avenir Book"/>
          <w:sz w:val="20"/>
          <w:szCs w:val="20"/>
        </w:rPr>
      </w:pPr>
    </w:p>
    <w:p w14:paraId="6A3FDDB8" w14:textId="77777777" w:rsidR="00EF23FC" w:rsidRPr="00F9581B" w:rsidRDefault="00EF23FC" w:rsidP="00EF23FC">
      <w:pPr>
        <w:ind w:left="3681" w:firstLine="1275"/>
        <w:rPr>
          <w:rFonts w:ascii="Avenir Book" w:hAnsi="Avenir Book"/>
          <w:sz w:val="20"/>
          <w:szCs w:val="20"/>
          <w:lang w:val="fr-CH"/>
        </w:rPr>
      </w:pPr>
      <w:proofErr w:type="gramStart"/>
      <w:r w:rsidRPr="00F9581B">
        <w:rPr>
          <w:rFonts w:ascii="Avenir Book" w:hAnsi="Avenir Book"/>
          <w:sz w:val="20"/>
          <w:szCs w:val="20"/>
          <w:lang w:val="fr-CH"/>
        </w:rPr>
        <w:t>O  T</w:t>
      </w:r>
      <w:r w:rsidRPr="00F9581B">
        <w:rPr>
          <w:rFonts w:ascii="Avenir Book" w:hAnsi="Avenir Book"/>
          <w:sz w:val="20"/>
          <w:szCs w:val="20"/>
          <w:lang w:val="fr-CH"/>
        </w:rPr>
        <w:tab/>
        <w:t xml:space="preserve">  O</w:t>
      </w:r>
      <w:proofErr w:type="gramEnd"/>
      <w:r w:rsidRPr="00F9581B">
        <w:rPr>
          <w:rFonts w:ascii="Avenir Book" w:hAnsi="Avenir Book"/>
          <w:sz w:val="20"/>
          <w:szCs w:val="20"/>
          <w:lang w:val="fr-CH"/>
        </w:rPr>
        <w:t xml:space="preserve">  TC</w:t>
      </w:r>
      <w:r w:rsidRPr="00F9581B">
        <w:rPr>
          <w:rFonts w:ascii="Avenir Book" w:hAnsi="Avenir Book"/>
          <w:sz w:val="20"/>
          <w:szCs w:val="20"/>
          <w:lang w:val="fr-CH"/>
        </w:rPr>
        <w:tab/>
      </w:r>
      <w:r w:rsidRPr="00F9581B">
        <w:rPr>
          <w:rFonts w:ascii="Avenir Book" w:hAnsi="Avenir Book"/>
          <w:sz w:val="20"/>
          <w:szCs w:val="20"/>
          <w:lang w:val="fr-CH"/>
        </w:rPr>
        <w:tab/>
      </w:r>
      <w:proofErr w:type="gramStart"/>
      <w:r w:rsidRPr="00F9581B">
        <w:rPr>
          <w:rFonts w:ascii="Avenir Book" w:hAnsi="Avenir Book"/>
          <w:sz w:val="20"/>
          <w:szCs w:val="20"/>
          <w:lang w:val="fr-CH"/>
        </w:rPr>
        <w:t>O  TB</w:t>
      </w:r>
      <w:proofErr w:type="gramEnd"/>
      <w:r w:rsidRPr="00F9581B">
        <w:rPr>
          <w:rFonts w:ascii="Avenir Book" w:hAnsi="Avenir Book"/>
          <w:sz w:val="20"/>
          <w:szCs w:val="20"/>
          <w:lang w:val="fr-CH"/>
        </w:rPr>
        <w:tab/>
      </w:r>
      <w:r w:rsidRPr="00F9581B">
        <w:rPr>
          <w:rFonts w:ascii="Avenir Book" w:hAnsi="Avenir Book"/>
          <w:sz w:val="20"/>
          <w:szCs w:val="20"/>
          <w:lang w:val="fr-CH"/>
        </w:rPr>
        <w:tab/>
      </w:r>
      <w:proofErr w:type="gramStart"/>
      <w:r w:rsidRPr="00F9581B">
        <w:rPr>
          <w:rFonts w:ascii="Avenir Book" w:hAnsi="Avenir Book"/>
          <w:sz w:val="20"/>
          <w:szCs w:val="20"/>
          <w:lang w:val="fr-CH"/>
        </w:rPr>
        <w:t>O  TA</w:t>
      </w:r>
      <w:proofErr w:type="gramEnd"/>
    </w:p>
    <w:p w14:paraId="2F29C5CB" w14:textId="77777777" w:rsidR="00EF23FC" w:rsidRPr="00F9581B" w:rsidRDefault="00EF23FC" w:rsidP="00EF23FC">
      <w:pPr>
        <w:ind w:left="3681" w:firstLine="1275"/>
        <w:rPr>
          <w:rFonts w:ascii="Avenir Book" w:hAnsi="Avenir Book"/>
          <w:sz w:val="20"/>
          <w:szCs w:val="20"/>
          <w:lang w:val="fr-CH"/>
        </w:rPr>
      </w:pPr>
    </w:p>
    <w:p w14:paraId="7095D070" w14:textId="77777777" w:rsidR="00EF23FC" w:rsidRPr="00F9581B" w:rsidRDefault="00EF23FC" w:rsidP="00EF23FC">
      <w:pPr>
        <w:rPr>
          <w:rFonts w:ascii="Avenir Book" w:hAnsi="Avenir Book"/>
          <w:sz w:val="20"/>
          <w:szCs w:val="20"/>
          <w:lang w:val="fr-CH"/>
        </w:rPr>
      </w:pPr>
    </w:p>
    <w:p w14:paraId="3E6A54C5" w14:textId="77777777" w:rsidR="00EF23FC" w:rsidRDefault="00EF23FC" w:rsidP="00EF23FC">
      <w:pPr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>Ich hatte bereits eine Spielerlizenz: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Ja</w:t>
      </w:r>
      <w:proofErr w:type="gramEnd"/>
      <w:r w:rsidRPr="005F18DF">
        <w:rPr>
          <w:rFonts w:ascii="Avenir Book" w:hAnsi="Avenir Book"/>
          <w:sz w:val="20"/>
          <w:szCs w:val="20"/>
        </w:rPr>
        <w:t xml:space="preserve">  (</w:t>
      </w:r>
      <w:proofErr w:type="gramStart"/>
      <w:r w:rsidRPr="005F18DF">
        <w:rPr>
          <w:rFonts w:ascii="Avenir Book" w:hAnsi="Avenir Book"/>
          <w:sz w:val="20"/>
          <w:szCs w:val="20"/>
        </w:rPr>
        <w:t>Verein:</w:t>
      </w:r>
      <w:r w:rsidRPr="005F18DF">
        <w:rPr>
          <w:rFonts w:ascii="Avenir Book" w:hAnsi="Avenir Book"/>
          <w:sz w:val="20"/>
          <w:szCs w:val="20"/>
          <w:u w:val="single"/>
        </w:rPr>
        <w:t>_</w:t>
      </w:r>
      <w:proofErr w:type="gramEnd"/>
      <w:r w:rsidRPr="005F18DF">
        <w:rPr>
          <w:rFonts w:ascii="Avenir Book" w:hAnsi="Avenir Book"/>
          <w:sz w:val="20"/>
          <w:szCs w:val="20"/>
          <w:u w:val="single"/>
        </w:rPr>
        <w:t>__________________________</w:t>
      </w:r>
      <w:r w:rsidRPr="005F18DF">
        <w:rPr>
          <w:rFonts w:ascii="Avenir Book" w:hAnsi="Avenir Book"/>
          <w:sz w:val="20"/>
          <w:szCs w:val="20"/>
        </w:rPr>
        <w:t>)</w:t>
      </w:r>
    </w:p>
    <w:p w14:paraId="1042DB9E" w14:textId="77777777" w:rsidR="00EF23FC" w:rsidRDefault="00EF23FC" w:rsidP="00EF23FC">
      <w:pPr>
        <w:rPr>
          <w:rFonts w:ascii="Avenir Book" w:hAnsi="Avenir Book"/>
          <w:sz w:val="20"/>
          <w:szCs w:val="20"/>
        </w:rPr>
      </w:pPr>
    </w:p>
    <w:p w14:paraId="6FEFEBE6" w14:textId="77777777" w:rsidR="00EF23FC" w:rsidRPr="005F18DF" w:rsidRDefault="00EF23FC" w:rsidP="00EF23FC">
      <w:pPr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Nein</w:t>
      </w:r>
      <w:proofErr w:type="gramEnd"/>
    </w:p>
    <w:p w14:paraId="6239DCE6" w14:textId="77777777" w:rsidR="00EF23FC" w:rsidRDefault="00EF23FC" w:rsidP="00EF23FC">
      <w:pPr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</w:p>
    <w:p w14:paraId="60DC579E" w14:textId="77777777" w:rsidR="00EF23FC" w:rsidRPr="005F18DF" w:rsidRDefault="00EF23FC" w:rsidP="00EF23FC">
      <w:pPr>
        <w:rPr>
          <w:rFonts w:ascii="Avenir Book" w:hAnsi="Avenir Book"/>
          <w:sz w:val="20"/>
          <w:szCs w:val="20"/>
        </w:rPr>
      </w:pPr>
    </w:p>
    <w:p w14:paraId="001A301A" w14:textId="77777777" w:rsidR="00EF23FC" w:rsidRPr="005F18DF" w:rsidRDefault="00EF23FC" w:rsidP="00EF23FC">
      <w:pPr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>Meine 1. Lizenz wurde gelöst in: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</w:rPr>
        <w:tab/>
      </w:r>
      <w:proofErr w:type="gramStart"/>
      <w:r w:rsidRPr="005F18DF">
        <w:rPr>
          <w:rFonts w:ascii="Avenir Book" w:hAnsi="Avenir Book"/>
          <w:sz w:val="20"/>
          <w:szCs w:val="20"/>
        </w:rPr>
        <w:t>O  Schweiz</w:t>
      </w:r>
      <w:proofErr w:type="gramEnd"/>
      <w:r w:rsidRPr="005F18DF">
        <w:rPr>
          <w:rFonts w:ascii="Avenir Book" w:hAnsi="Avenir Book"/>
          <w:sz w:val="20"/>
          <w:szCs w:val="20"/>
        </w:rPr>
        <w:tab/>
        <w:t>O</w:t>
      </w:r>
      <w:r w:rsidRPr="005F18DF">
        <w:rPr>
          <w:rFonts w:ascii="Avenir Book" w:hAnsi="Avenir Book"/>
          <w:sz w:val="20"/>
          <w:szCs w:val="20"/>
          <w:u w:val="single"/>
        </w:rPr>
        <w:t>_________________________</w:t>
      </w:r>
    </w:p>
    <w:p w14:paraId="07B417E9" w14:textId="77777777" w:rsidR="00EF23FC" w:rsidRDefault="00EF23FC" w:rsidP="00EF23FC">
      <w:pPr>
        <w:rPr>
          <w:rFonts w:ascii="Avenir Book" w:hAnsi="Avenir Book"/>
          <w:sz w:val="18"/>
          <w:szCs w:val="18"/>
        </w:rPr>
      </w:pPr>
    </w:p>
    <w:p w14:paraId="2305FD8B" w14:textId="6215C6F6" w:rsidR="00EF23FC" w:rsidRDefault="00EF23FC" w:rsidP="00EF23FC">
      <w:pPr>
        <w:rPr>
          <w:rFonts w:ascii="Avenir Book" w:hAnsi="Avenir Book"/>
          <w:sz w:val="18"/>
          <w:szCs w:val="18"/>
        </w:rPr>
      </w:pPr>
    </w:p>
    <w:p w14:paraId="787EA6DA" w14:textId="2DD3F115" w:rsidR="00EF23FC" w:rsidRDefault="00EF23FC" w:rsidP="00EF23FC">
      <w:pPr>
        <w:rPr>
          <w:rFonts w:ascii="Avenir Book" w:hAnsi="Avenir Book"/>
          <w:sz w:val="18"/>
          <w:szCs w:val="18"/>
        </w:rPr>
      </w:pPr>
    </w:p>
    <w:p w14:paraId="36D47E15" w14:textId="10F5C219" w:rsidR="00EF23FC" w:rsidRDefault="00EF23FC" w:rsidP="00EF23FC">
      <w:pPr>
        <w:rPr>
          <w:rFonts w:ascii="Avenir Book" w:hAnsi="Avenir Book"/>
          <w:sz w:val="18"/>
          <w:szCs w:val="18"/>
        </w:rPr>
      </w:pPr>
    </w:p>
    <w:p w14:paraId="3F240416" w14:textId="77777777" w:rsidR="00EF23FC" w:rsidRDefault="00EF23FC" w:rsidP="00EF23FC">
      <w:pPr>
        <w:rPr>
          <w:rFonts w:ascii="Avenir Book" w:hAnsi="Avenir Book"/>
          <w:sz w:val="18"/>
          <w:szCs w:val="18"/>
        </w:rPr>
      </w:pPr>
    </w:p>
    <w:p w14:paraId="09C0D996" w14:textId="77777777" w:rsidR="00EF23FC" w:rsidRDefault="00EF23FC" w:rsidP="00EF23FC">
      <w:pPr>
        <w:ind w:hanging="708"/>
        <w:rPr>
          <w:rFonts w:ascii="Avenir Book" w:hAnsi="Avenir Book"/>
          <w:sz w:val="16"/>
        </w:rPr>
      </w:pPr>
    </w:p>
    <w:p w14:paraId="7125BD9D" w14:textId="77777777" w:rsidR="00EF23FC" w:rsidRPr="005F18DF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F18DF">
        <w:lastRenderedPageBreak/>
        <w:t>Funktion im Verein</w:t>
      </w:r>
    </w:p>
    <w:p w14:paraId="4FE81197" w14:textId="77777777" w:rsidR="00EF23FC" w:rsidRPr="00B6774F" w:rsidRDefault="00EF23FC" w:rsidP="00EF23FC">
      <w:pPr>
        <w:spacing w:line="360" w:lineRule="auto"/>
        <w:rPr>
          <w:rFonts w:ascii="Avenir Book" w:hAnsi="Avenir Book"/>
          <w:sz w:val="16"/>
          <w:szCs w:val="18"/>
        </w:rPr>
      </w:pPr>
    </w:p>
    <w:p w14:paraId="14F7BAE1" w14:textId="77777777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  <w:u w:val="single"/>
        </w:rPr>
      </w:pPr>
      <w:r w:rsidRPr="005F18DF">
        <w:rPr>
          <w:rFonts w:ascii="Avenir Book" w:hAnsi="Avenir Book"/>
          <w:sz w:val="20"/>
          <w:szCs w:val="20"/>
        </w:rPr>
        <w:t>Ich trainiere in folgendem Team / Teams: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</w:p>
    <w:p w14:paraId="7EC9083A" w14:textId="77777777" w:rsidR="00EF23FC" w:rsidRPr="005F18DF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</w:p>
    <w:p w14:paraId="014D85A5" w14:textId="77777777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  <w:u w:val="single"/>
        </w:rPr>
      </w:pPr>
      <w:r w:rsidRPr="005F18DF">
        <w:rPr>
          <w:rFonts w:ascii="Avenir Book" w:hAnsi="Avenir Book"/>
          <w:sz w:val="20"/>
          <w:szCs w:val="20"/>
        </w:rPr>
        <w:t>Ich spiele die Meisterschaft in folgendem Team: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</w:p>
    <w:p w14:paraId="160CC610" w14:textId="77777777" w:rsidR="00EF23FC" w:rsidRPr="005F18DF" w:rsidRDefault="00EF23FC" w:rsidP="00EF23FC">
      <w:pPr>
        <w:spacing w:line="360" w:lineRule="auto"/>
        <w:rPr>
          <w:rFonts w:ascii="Avenir Book" w:hAnsi="Avenir Book"/>
          <w:sz w:val="20"/>
          <w:szCs w:val="20"/>
          <w:u w:val="single"/>
        </w:rPr>
      </w:pPr>
    </w:p>
    <w:p w14:paraId="0317135B" w14:textId="77777777" w:rsidR="00EF23FC" w:rsidRPr="005F18DF" w:rsidRDefault="00EF23FC" w:rsidP="00EF23FC">
      <w:pPr>
        <w:spacing w:line="360" w:lineRule="auto"/>
        <w:rPr>
          <w:rFonts w:ascii="Avenir Book" w:hAnsi="Avenir Book"/>
          <w:sz w:val="20"/>
          <w:szCs w:val="20"/>
          <w:u w:val="single"/>
        </w:rPr>
      </w:pPr>
      <w:r w:rsidRPr="005F18DF">
        <w:rPr>
          <w:rFonts w:ascii="Avenir Book" w:hAnsi="Avenir Book"/>
          <w:sz w:val="20"/>
          <w:szCs w:val="20"/>
        </w:rPr>
        <w:t>Ich übernehme folgende Funktion im Verein:</w:t>
      </w:r>
      <w:r w:rsidRPr="005F18DF">
        <w:rPr>
          <w:rFonts w:ascii="Avenir Book" w:hAnsi="Avenir Book"/>
          <w:sz w:val="20"/>
          <w:szCs w:val="20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  <w:r w:rsidRPr="005F18DF">
        <w:rPr>
          <w:rFonts w:ascii="Avenir Book" w:hAnsi="Avenir Book"/>
          <w:sz w:val="20"/>
          <w:szCs w:val="20"/>
          <w:u w:val="single"/>
        </w:rPr>
        <w:tab/>
      </w:r>
    </w:p>
    <w:p w14:paraId="3A283FCF" w14:textId="512C09F1" w:rsidR="00EF23FC" w:rsidRDefault="00EF23FC" w:rsidP="00EF23FC">
      <w:pPr>
        <w:rPr>
          <w:rFonts w:ascii="Avenir Book" w:hAnsi="Avenir Book"/>
          <w:sz w:val="8"/>
        </w:rPr>
      </w:pPr>
    </w:p>
    <w:p w14:paraId="21864B87" w14:textId="141097FC" w:rsidR="00EF23FC" w:rsidRDefault="00EF23FC" w:rsidP="00EF23FC">
      <w:pPr>
        <w:rPr>
          <w:rFonts w:ascii="Avenir Book" w:hAnsi="Avenir Book"/>
          <w:sz w:val="8"/>
        </w:rPr>
      </w:pPr>
    </w:p>
    <w:p w14:paraId="5BA3637B" w14:textId="262C43B8" w:rsidR="00EF23FC" w:rsidRDefault="00EF23FC" w:rsidP="00EF23FC">
      <w:pPr>
        <w:rPr>
          <w:rFonts w:ascii="Avenir Book" w:hAnsi="Avenir Book"/>
          <w:sz w:val="8"/>
        </w:rPr>
      </w:pPr>
    </w:p>
    <w:p w14:paraId="0B2EC21D" w14:textId="1BD984F7" w:rsidR="00EF23FC" w:rsidRDefault="00EF23FC" w:rsidP="00EF23FC">
      <w:pPr>
        <w:rPr>
          <w:rFonts w:ascii="Avenir Book" w:hAnsi="Avenir Book"/>
          <w:sz w:val="8"/>
        </w:rPr>
      </w:pPr>
    </w:p>
    <w:p w14:paraId="02CEB494" w14:textId="77777777" w:rsidR="00EF23FC" w:rsidRDefault="00EF23FC" w:rsidP="00EF23FC">
      <w:pPr>
        <w:rPr>
          <w:rFonts w:ascii="Avenir Book" w:hAnsi="Avenir Book"/>
          <w:sz w:val="8"/>
        </w:rPr>
      </w:pPr>
    </w:p>
    <w:p w14:paraId="48FB594E" w14:textId="77777777" w:rsidR="00EF23FC" w:rsidRDefault="00EF23FC" w:rsidP="00EF23FC">
      <w:pPr>
        <w:rPr>
          <w:rFonts w:ascii="Avenir Book" w:hAnsi="Avenir Book"/>
          <w:sz w:val="8"/>
        </w:rPr>
      </w:pPr>
    </w:p>
    <w:p w14:paraId="3524B022" w14:textId="3892AE02" w:rsidR="00EF23FC" w:rsidRPr="00EF23FC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23FC">
        <w:t>Mitgliederbeitrag (MB) &amp; Lizenzgebühren (LIZ) (beim Nachwuchs: altersabhängiger MB)</w:t>
      </w:r>
    </w:p>
    <w:p w14:paraId="5B85CA36" w14:textId="77777777" w:rsidR="00EF23FC" w:rsidRDefault="00EF23FC" w:rsidP="00EF23FC">
      <w:pPr>
        <w:rPr>
          <w:rFonts w:ascii="Avenir Book" w:hAnsi="Avenir Book"/>
          <w:sz w:val="8"/>
        </w:rPr>
      </w:pPr>
    </w:p>
    <w:p w14:paraId="36AB6CDC" w14:textId="77777777" w:rsidR="00EF23FC" w:rsidRDefault="00EF23FC" w:rsidP="00EF23FC">
      <w:pPr>
        <w:rPr>
          <w:rFonts w:ascii="Avenir Book" w:hAnsi="Avenir Book"/>
          <w:sz w:val="8"/>
        </w:rPr>
      </w:pPr>
    </w:p>
    <w:tbl>
      <w:tblPr>
        <w:tblW w:w="6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1"/>
        <w:gridCol w:w="2277"/>
        <w:gridCol w:w="1701"/>
      </w:tblGrid>
      <w:tr w:rsidR="00EF23FC" w:rsidRPr="00EF23FC" w14:paraId="4AA0B308" w14:textId="77777777" w:rsidTr="00EF23FC">
        <w:trPr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F555" w14:textId="77777777" w:rsidR="00EF23FC" w:rsidRPr="00EF23FC" w:rsidRDefault="00EF23FC" w:rsidP="00EF23FC">
            <w:pPr>
              <w:spacing w:line="360" w:lineRule="auto"/>
              <w:jc w:val="right"/>
              <w:rPr>
                <w:rFonts w:ascii="Avenir Book" w:hAnsi="Avenir Book"/>
                <w:b/>
                <w:sz w:val="20"/>
                <w:szCs w:val="20"/>
              </w:rPr>
            </w:pPr>
            <w:r w:rsidRPr="00EF23FC">
              <w:rPr>
                <w:rFonts w:ascii="Avenir Book" w:hAnsi="Avenir Book"/>
                <w:b/>
                <w:sz w:val="20"/>
                <w:szCs w:val="20"/>
              </w:rPr>
              <w:t>Liga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ADAC" w14:textId="77777777" w:rsidR="00EF23FC" w:rsidRPr="00EF23FC" w:rsidRDefault="00EF23FC" w:rsidP="00EF23FC">
            <w:pPr>
              <w:spacing w:line="360" w:lineRule="auto"/>
              <w:jc w:val="right"/>
              <w:rPr>
                <w:rFonts w:ascii="Avenir Book" w:hAnsi="Avenir Book"/>
                <w:b/>
                <w:sz w:val="20"/>
                <w:szCs w:val="20"/>
              </w:rPr>
            </w:pPr>
            <w:r w:rsidRPr="00EF23FC">
              <w:rPr>
                <w:rFonts w:ascii="Avenir Book" w:hAnsi="Avenir Book"/>
                <w:b/>
                <w:sz w:val="20"/>
                <w:szCs w:val="20"/>
              </w:rPr>
              <w:t>Mitgliederbeitrag</w:t>
            </w:r>
          </w:p>
          <w:p w14:paraId="6436799F" w14:textId="77777777" w:rsidR="00EF23FC" w:rsidRPr="00EF23FC" w:rsidRDefault="00EF23FC" w:rsidP="00EF23FC">
            <w:pPr>
              <w:spacing w:line="360" w:lineRule="auto"/>
              <w:jc w:val="right"/>
              <w:rPr>
                <w:rFonts w:ascii="Avenir Book" w:hAnsi="Avenir Book"/>
                <w:b/>
                <w:sz w:val="20"/>
                <w:szCs w:val="20"/>
              </w:rPr>
            </w:pPr>
            <w:r w:rsidRPr="00EF23FC">
              <w:rPr>
                <w:rFonts w:ascii="Avenir Book" w:hAnsi="Avenir Book"/>
                <w:b/>
                <w:sz w:val="20"/>
                <w:szCs w:val="20"/>
              </w:rPr>
              <w:t>(MB ohne Bonus/Malus)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B64F" w14:textId="77777777" w:rsidR="00EF23FC" w:rsidRPr="00EF23FC" w:rsidRDefault="00EF23FC" w:rsidP="00EF23FC">
            <w:pPr>
              <w:spacing w:line="360" w:lineRule="auto"/>
              <w:jc w:val="right"/>
              <w:rPr>
                <w:rFonts w:ascii="Avenir Book" w:hAnsi="Avenir Book"/>
                <w:b/>
                <w:sz w:val="20"/>
                <w:szCs w:val="20"/>
              </w:rPr>
            </w:pPr>
            <w:r w:rsidRPr="00EF23FC">
              <w:rPr>
                <w:rFonts w:ascii="Avenir Book" w:hAnsi="Avenir Book"/>
                <w:b/>
                <w:sz w:val="20"/>
                <w:szCs w:val="20"/>
              </w:rPr>
              <w:t>Lizenzgebühr</w:t>
            </w:r>
          </w:p>
          <w:p w14:paraId="1932BD9B" w14:textId="77777777" w:rsidR="00EF23FC" w:rsidRPr="00EF23FC" w:rsidRDefault="00EF23FC" w:rsidP="00EF23FC">
            <w:pPr>
              <w:spacing w:line="360" w:lineRule="auto"/>
              <w:jc w:val="right"/>
              <w:rPr>
                <w:rFonts w:ascii="Avenir Book" w:hAnsi="Avenir Book"/>
                <w:b/>
                <w:sz w:val="20"/>
                <w:szCs w:val="20"/>
              </w:rPr>
            </w:pPr>
            <w:r w:rsidRPr="00EF23FC">
              <w:rPr>
                <w:rFonts w:ascii="Avenir Book" w:hAnsi="Avenir Book"/>
                <w:b/>
                <w:sz w:val="20"/>
                <w:szCs w:val="20"/>
              </w:rPr>
              <w:t>Abgabe an Swiss Volley</w:t>
            </w:r>
          </w:p>
        </w:tc>
      </w:tr>
      <w:tr w:rsidR="00EF23FC" w:rsidRPr="00EF23FC" w14:paraId="06F9B0D2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11DF0" w14:textId="77777777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proofErr w:type="gramStart"/>
            <w:r w:rsidRPr="00EF23FC">
              <w:rPr>
                <w:rFonts w:ascii="Avenir Book" w:hAnsi="Avenir Book"/>
                <w:sz w:val="20"/>
                <w:szCs w:val="20"/>
              </w:rPr>
              <w:t>Nationalliga  (</w:t>
            </w:r>
            <w:proofErr w:type="gramEnd"/>
            <w:r w:rsidRPr="00EF23FC">
              <w:rPr>
                <w:rFonts w:ascii="Avenir Book" w:hAnsi="Avenir Book"/>
                <w:sz w:val="20"/>
                <w:szCs w:val="20"/>
              </w:rPr>
              <w:t>NL, ab 1.Liga)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4678" w14:textId="7FE14642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3</w:t>
            </w:r>
            <w:r w:rsidR="00F9581B">
              <w:rPr>
                <w:rFonts w:ascii="Avenir Book" w:hAnsi="Avenir Book"/>
                <w:sz w:val="20"/>
                <w:szCs w:val="20"/>
              </w:rPr>
              <w:t>7</w:t>
            </w:r>
            <w:r w:rsidRPr="00EF23FC">
              <w:rPr>
                <w:rFonts w:ascii="Avenir Book" w:hAnsi="Avenir Book"/>
                <w:sz w:val="20"/>
                <w:szCs w:val="20"/>
              </w:rPr>
              <w:t>0.-- 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51F8" w14:textId="74F7C263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250.--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  <w:p w14:paraId="029771E9" w14:textId="77777777" w:rsidR="00EF23FC" w:rsidRPr="00EF23FC" w:rsidRDefault="00EF23FC" w:rsidP="00EF23FC">
            <w:pPr>
              <w:rPr>
                <w:rFonts w:ascii="Avenir Book" w:hAnsi="Avenir Book"/>
                <w:color w:val="FF0000"/>
                <w:sz w:val="20"/>
                <w:szCs w:val="20"/>
              </w:rPr>
            </w:pPr>
          </w:p>
        </w:tc>
      </w:tr>
      <w:tr w:rsidR="00EF23FC" w:rsidRPr="00EF23FC" w14:paraId="0A7B730F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10C1C" w14:textId="77777777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Regionalliga (RL)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51E6" w14:textId="49912EA1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3</w:t>
            </w:r>
            <w:r w:rsidR="00F9581B">
              <w:rPr>
                <w:rFonts w:ascii="Avenir Book" w:hAnsi="Avenir Book"/>
                <w:sz w:val="20"/>
                <w:szCs w:val="20"/>
              </w:rPr>
              <w:t>7</w:t>
            </w:r>
            <w:r w:rsidRPr="00EF23FC">
              <w:rPr>
                <w:rFonts w:ascii="Avenir Book" w:hAnsi="Avenir Book"/>
                <w:sz w:val="20"/>
                <w:szCs w:val="20"/>
              </w:rPr>
              <w:t>0.-- 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F73B" w14:textId="09DBA7B7" w:rsidR="00EF23FC" w:rsidRPr="008A1254" w:rsidRDefault="00EF23FC" w:rsidP="008A1254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110.--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299DD8A4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9AF5C" w14:textId="77777777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</w:t>
            </w:r>
            <w:proofErr w:type="gramStart"/>
            <w:r w:rsidRPr="00EF23FC">
              <w:rPr>
                <w:rFonts w:ascii="Avenir Book" w:hAnsi="Avenir Book"/>
                <w:sz w:val="20"/>
                <w:szCs w:val="20"/>
              </w:rPr>
              <w:t>23  Junioren</w:t>
            </w:r>
            <w:proofErr w:type="gramEnd"/>
            <w:r w:rsidRPr="00EF23FC">
              <w:rPr>
                <w:rFonts w:ascii="Avenir Book" w:hAnsi="Avenir Book"/>
                <w:sz w:val="20"/>
                <w:szCs w:val="20"/>
              </w:rPr>
              <w:t xml:space="preserve">/innen (J)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93D01" w14:textId="38F08291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2</w:t>
            </w:r>
            <w:r w:rsidR="00F9581B">
              <w:rPr>
                <w:rFonts w:ascii="Avenir Book" w:hAnsi="Avenir Book"/>
                <w:sz w:val="20"/>
                <w:szCs w:val="20"/>
              </w:rPr>
              <w:t>4</w:t>
            </w:r>
            <w:r w:rsidRPr="00EF23FC">
              <w:rPr>
                <w:rFonts w:ascii="Avenir Book" w:hAnsi="Avenir Book"/>
                <w:sz w:val="20"/>
                <w:szCs w:val="20"/>
              </w:rPr>
              <w:t>0.</w:t>
            </w:r>
            <w:r w:rsidR="008A1254">
              <w:rPr>
                <w:rFonts w:ascii="Avenir Book" w:hAnsi="Avenir Book"/>
                <w:sz w:val="20"/>
                <w:szCs w:val="20"/>
              </w:rPr>
              <w:t>-</w:t>
            </w:r>
            <w:r w:rsidR="008A1254" w:rsidRPr="00EF23FC">
              <w:rPr>
                <w:rFonts w:ascii="Avenir Book" w:hAnsi="Avenir Book"/>
                <w:sz w:val="20"/>
                <w:szCs w:val="20"/>
              </w:rPr>
              <w:t>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2E60" w14:textId="106E24B8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60.--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673318FB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CD529" w14:textId="30C8D55A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</w:t>
            </w:r>
            <w:proofErr w:type="gramStart"/>
            <w:r w:rsidR="008A1254">
              <w:rPr>
                <w:rFonts w:ascii="Avenir Book" w:hAnsi="Avenir Book"/>
                <w:sz w:val="20"/>
                <w:szCs w:val="20"/>
              </w:rPr>
              <w:t>20</w:t>
            </w:r>
            <w:r w:rsidRPr="00EF23FC">
              <w:rPr>
                <w:rFonts w:ascii="Avenir Book" w:hAnsi="Avenir Book"/>
                <w:sz w:val="20"/>
                <w:szCs w:val="20"/>
              </w:rPr>
              <w:t xml:space="preserve">  Junioren</w:t>
            </w:r>
            <w:proofErr w:type="gramEnd"/>
            <w:r w:rsidRPr="00EF23FC">
              <w:rPr>
                <w:rFonts w:ascii="Avenir Book" w:hAnsi="Avenir Book"/>
                <w:sz w:val="20"/>
                <w:szCs w:val="20"/>
              </w:rPr>
              <w:t xml:space="preserve">/innen (J)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479B" w14:textId="58C96E88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2</w:t>
            </w:r>
            <w:r w:rsidR="00F9581B">
              <w:rPr>
                <w:rFonts w:ascii="Avenir Book" w:hAnsi="Avenir Book"/>
                <w:sz w:val="20"/>
                <w:szCs w:val="20"/>
              </w:rPr>
              <w:t>4</w:t>
            </w:r>
            <w:r w:rsidRPr="00EF23FC">
              <w:rPr>
                <w:rFonts w:ascii="Avenir Book" w:hAnsi="Avenir Book"/>
                <w:sz w:val="20"/>
                <w:szCs w:val="20"/>
              </w:rPr>
              <w:t>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  <w:p w14:paraId="30F9EA9D" w14:textId="77777777" w:rsidR="00EF23FC" w:rsidRPr="00EF23FC" w:rsidRDefault="00EF23FC" w:rsidP="00EF23FC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52B0" w14:textId="6C836508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60.--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5E000834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3684" w14:textId="2D3D7CED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</w:t>
            </w:r>
            <w:proofErr w:type="gramStart"/>
            <w:r w:rsidR="008A1254">
              <w:rPr>
                <w:rFonts w:ascii="Avenir Book" w:hAnsi="Avenir Book"/>
                <w:sz w:val="20"/>
                <w:szCs w:val="20"/>
              </w:rPr>
              <w:t>18</w:t>
            </w:r>
            <w:r w:rsidRPr="00EF23FC">
              <w:rPr>
                <w:rFonts w:ascii="Avenir Book" w:hAnsi="Avenir Book"/>
                <w:sz w:val="20"/>
                <w:szCs w:val="20"/>
              </w:rPr>
              <w:t xml:space="preserve">  Junioren</w:t>
            </w:r>
            <w:proofErr w:type="gramEnd"/>
            <w:r w:rsidRPr="00EF23FC">
              <w:rPr>
                <w:rFonts w:ascii="Avenir Book" w:hAnsi="Avenir Book"/>
                <w:sz w:val="20"/>
                <w:szCs w:val="20"/>
              </w:rPr>
              <w:t xml:space="preserve">/innen (J)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3DEC" w14:textId="4618EEC5" w:rsidR="00EF23FC" w:rsidRPr="00EF23FC" w:rsidRDefault="00F9581B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20</w:t>
            </w:r>
            <w:r w:rsidR="00EF23FC" w:rsidRPr="00EF23FC">
              <w:rPr>
                <w:rFonts w:ascii="Avenir Book" w:hAnsi="Avenir Book"/>
                <w:sz w:val="20"/>
                <w:szCs w:val="20"/>
              </w:rPr>
              <w:t>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="00EF23FC"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  <w:p w14:paraId="280E43A7" w14:textId="77777777" w:rsidR="00EF23FC" w:rsidRPr="00EF23FC" w:rsidRDefault="00EF23FC" w:rsidP="00EF23FC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3D80" w14:textId="73727ABD" w:rsidR="00EF23FC" w:rsidRPr="008A1254" w:rsidRDefault="00EF23FC" w:rsidP="008A1254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60.--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649A0B0F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78F47" w14:textId="6C59BF1B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</w:t>
            </w:r>
            <w:proofErr w:type="gramStart"/>
            <w:r w:rsidRPr="00EF23FC">
              <w:rPr>
                <w:rFonts w:ascii="Avenir Book" w:hAnsi="Avenir Book"/>
                <w:sz w:val="20"/>
                <w:szCs w:val="20"/>
              </w:rPr>
              <w:t>1</w:t>
            </w:r>
            <w:r w:rsidR="008A1254">
              <w:rPr>
                <w:rFonts w:ascii="Avenir Book" w:hAnsi="Avenir Book"/>
                <w:sz w:val="20"/>
                <w:szCs w:val="20"/>
              </w:rPr>
              <w:t>6</w:t>
            </w:r>
            <w:r w:rsidRPr="00EF23FC">
              <w:rPr>
                <w:rFonts w:ascii="Avenir Book" w:hAnsi="Avenir Book"/>
                <w:sz w:val="20"/>
                <w:szCs w:val="20"/>
              </w:rPr>
              <w:t xml:space="preserve">  Junioren</w:t>
            </w:r>
            <w:proofErr w:type="gramEnd"/>
            <w:r w:rsidRPr="00EF23FC">
              <w:rPr>
                <w:rFonts w:ascii="Avenir Book" w:hAnsi="Avenir Book"/>
                <w:sz w:val="20"/>
                <w:szCs w:val="20"/>
              </w:rPr>
              <w:t xml:space="preserve">/innen (J)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06F35" w14:textId="45C2526E" w:rsidR="00EF23FC" w:rsidRPr="00EF23FC" w:rsidRDefault="00F9581B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20</w:t>
            </w:r>
            <w:r w:rsidR="00EF23FC" w:rsidRPr="00EF23FC">
              <w:rPr>
                <w:rFonts w:ascii="Avenir Book" w:hAnsi="Avenir Book"/>
                <w:sz w:val="20"/>
                <w:szCs w:val="20"/>
              </w:rPr>
              <w:t>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="00EF23FC"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BA26" w14:textId="5646C14D" w:rsidR="00EF23FC" w:rsidRPr="00EF23FC" w:rsidRDefault="00EF23FC" w:rsidP="008A1254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30.--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576341E5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34B1" w14:textId="56CBE47E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U1</w:t>
            </w:r>
            <w:r w:rsidR="008A1254">
              <w:rPr>
                <w:rFonts w:ascii="Avenir Book" w:hAnsi="Avenir Book"/>
                <w:sz w:val="20"/>
                <w:szCs w:val="20"/>
              </w:rPr>
              <w:t>2</w:t>
            </w:r>
            <w:r w:rsidRPr="00EF23FC">
              <w:rPr>
                <w:rFonts w:ascii="Avenir Book" w:hAnsi="Avenir Book"/>
                <w:sz w:val="20"/>
                <w:szCs w:val="20"/>
              </w:rPr>
              <w:t xml:space="preserve"> &amp; U1</w:t>
            </w:r>
            <w:r w:rsidR="008A1254">
              <w:rPr>
                <w:rFonts w:ascii="Avenir Book" w:hAnsi="Avenir Book"/>
                <w:sz w:val="20"/>
                <w:szCs w:val="20"/>
              </w:rPr>
              <w:t>4</w:t>
            </w:r>
            <w:r w:rsidRPr="00EF23FC">
              <w:rPr>
                <w:rFonts w:ascii="Avenir Book" w:hAnsi="Avenir Book"/>
                <w:sz w:val="20"/>
                <w:szCs w:val="20"/>
              </w:rPr>
              <w:t xml:space="preserve"> (Mini, Kids Volley)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D0F8B" w14:textId="386E5A14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1</w:t>
            </w:r>
            <w:r w:rsidR="00F9581B">
              <w:rPr>
                <w:rFonts w:ascii="Avenir Book" w:hAnsi="Avenir Book"/>
                <w:sz w:val="20"/>
                <w:szCs w:val="20"/>
              </w:rPr>
              <w:t>2</w:t>
            </w:r>
            <w:r w:rsidRPr="00EF23FC">
              <w:rPr>
                <w:rFonts w:ascii="Avenir Book" w:hAnsi="Avenir Book"/>
                <w:sz w:val="20"/>
                <w:szCs w:val="20"/>
              </w:rPr>
              <w:t>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A058A" w14:textId="3487BC12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15.--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</w:tr>
      <w:tr w:rsidR="00EF23FC" w:rsidRPr="00EF23FC" w14:paraId="6B590354" w14:textId="77777777" w:rsidTr="00EF23FC">
        <w:trPr>
          <w:trHeight w:val="440"/>
          <w:jc w:val="center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3C1F7" w14:textId="77777777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U10 (Kids Volley)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D70D" w14:textId="3592AE54" w:rsidR="00EF23FC" w:rsidRPr="00EF23FC" w:rsidRDefault="00EF23FC" w:rsidP="00EF23FC">
            <w:pPr>
              <w:jc w:val="right"/>
              <w:rPr>
                <w:rFonts w:ascii="Avenir Book" w:hAnsi="Avenir Book"/>
                <w:color w:val="C0504D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1</w:t>
            </w:r>
            <w:r w:rsidR="00F9581B">
              <w:rPr>
                <w:rFonts w:ascii="Avenir Book" w:hAnsi="Avenir Book"/>
                <w:sz w:val="20"/>
                <w:szCs w:val="20"/>
              </w:rPr>
              <w:t>2</w:t>
            </w:r>
            <w:r w:rsidRPr="00EF23FC">
              <w:rPr>
                <w:rFonts w:ascii="Avenir Book" w:hAnsi="Avenir Book"/>
                <w:sz w:val="20"/>
                <w:szCs w:val="20"/>
              </w:rPr>
              <w:t>0.--</w:t>
            </w:r>
            <w:r w:rsidR="008A1254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EF23FC">
              <w:rPr>
                <w:rFonts w:ascii="Avenir Book" w:hAnsi="Avenir Book"/>
                <w:sz w:val="20"/>
                <w:szCs w:val="20"/>
              </w:rPr>
              <w:t>Fr.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0203" w14:textId="77777777" w:rsidR="00EF23FC" w:rsidRPr="00EF23FC" w:rsidRDefault="00EF23FC" w:rsidP="00EF23FC">
            <w:pPr>
              <w:jc w:val="right"/>
              <w:rPr>
                <w:rFonts w:ascii="Avenir Book" w:hAnsi="Avenir Book"/>
                <w:sz w:val="20"/>
                <w:szCs w:val="20"/>
              </w:rPr>
            </w:pPr>
            <w:r w:rsidRPr="00EF23FC">
              <w:rPr>
                <w:rFonts w:ascii="Avenir Book" w:hAnsi="Avenir Book"/>
                <w:sz w:val="20"/>
                <w:szCs w:val="20"/>
              </w:rPr>
              <w:t>-</w:t>
            </w:r>
          </w:p>
        </w:tc>
      </w:tr>
    </w:tbl>
    <w:p w14:paraId="50E1B057" w14:textId="77777777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  <w:lang w:val="de-DE"/>
        </w:rPr>
      </w:pPr>
    </w:p>
    <w:p w14:paraId="152BC89C" w14:textId="77777777" w:rsidR="00EF23FC" w:rsidRPr="00EF23FC" w:rsidRDefault="00EF23FC" w:rsidP="00EF23FC">
      <w:pPr>
        <w:tabs>
          <w:tab w:val="left" w:pos="1134"/>
        </w:tabs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b/>
          <w:sz w:val="20"/>
          <w:szCs w:val="20"/>
        </w:rPr>
        <w:t>Junioren / innen:</w:t>
      </w:r>
      <w:r w:rsidRPr="00EF23FC">
        <w:rPr>
          <w:rFonts w:ascii="Avenir Book" w:hAnsi="Avenir Book"/>
          <w:sz w:val="20"/>
          <w:szCs w:val="20"/>
        </w:rPr>
        <w:tab/>
      </w:r>
    </w:p>
    <w:p w14:paraId="7D36D923" w14:textId="52C87A8A" w:rsidR="00EF23FC" w:rsidRPr="00EF23FC" w:rsidRDefault="00EF23FC" w:rsidP="00EF23FC">
      <w:pPr>
        <w:tabs>
          <w:tab w:val="left" w:pos="1134"/>
        </w:tabs>
        <w:ind w:left="2124"/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sz w:val="20"/>
          <w:szCs w:val="20"/>
        </w:rPr>
        <w:t xml:space="preserve">Bei </w:t>
      </w:r>
      <w:r w:rsidRPr="00EF23FC">
        <w:rPr>
          <w:rFonts w:ascii="Avenir Book" w:hAnsi="Avenir Book"/>
          <w:sz w:val="20"/>
          <w:szCs w:val="20"/>
          <w:u w:val="single"/>
        </w:rPr>
        <w:t>Meisterschaftsteilnahme in zwei Teams</w:t>
      </w:r>
      <w:r w:rsidRPr="00EF23FC">
        <w:rPr>
          <w:rFonts w:ascii="Avenir Book" w:hAnsi="Avenir Book"/>
          <w:sz w:val="20"/>
          <w:szCs w:val="20"/>
        </w:rPr>
        <w:t xml:space="preserve"> innerhalb des STV St. Gallen wird der altersgemässe MB eingefordert, sowie die Lizenzkosten der höchsten Liga, in der der Spieler eingesetzt wird, fällig.</w:t>
      </w:r>
    </w:p>
    <w:p w14:paraId="3C350442" w14:textId="77777777" w:rsidR="00EF23FC" w:rsidRPr="00EF23FC" w:rsidRDefault="00EF23FC" w:rsidP="00EF23FC">
      <w:pPr>
        <w:tabs>
          <w:tab w:val="left" w:pos="1134"/>
        </w:tabs>
        <w:rPr>
          <w:rFonts w:ascii="Avenir Book" w:hAnsi="Avenir Book"/>
          <w:b/>
          <w:sz w:val="20"/>
          <w:szCs w:val="20"/>
        </w:rPr>
      </w:pPr>
    </w:p>
    <w:p w14:paraId="4FE2F508" w14:textId="77777777" w:rsidR="00EF23FC" w:rsidRPr="00EF23FC" w:rsidRDefault="00EF23FC" w:rsidP="00EF23FC">
      <w:pPr>
        <w:tabs>
          <w:tab w:val="left" w:pos="1134"/>
        </w:tabs>
        <w:rPr>
          <w:rFonts w:ascii="Avenir Book" w:hAnsi="Avenir Book"/>
          <w:sz w:val="20"/>
          <w:szCs w:val="20"/>
        </w:rPr>
      </w:pPr>
      <w:proofErr w:type="gramStart"/>
      <w:r w:rsidRPr="00EF23FC">
        <w:rPr>
          <w:rFonts w:ascii="Avenir Book" w:hAnsi="Avenir Book"/>
          <w:b/>
          <w:sz w:val="20"/>
          <w:szCs w:val="20"/>
        </w:rPr>
        <w:t>SAR :</w:t>
      </w:r>
      <w:proofErr w:type="gramEnd"/>
      <w:r w:rsidRPr="00EF23FC">
        <w:rPr>
          <w:rFonts w:ascii="Avenir Book" w:hAnsi="Avenir Book"/>
          <w:sz w:val="20"/>
          <w:szCs w:val="20"/>
        </w:rPr>
        <w:t xml:space="preserve">                  </w:t>
      </w:r>
      <w:r w:rsidRPr="00EF23FC">
        <w:rPr>
          <w:rFonts w:ascii="Avenir Book" w:hAnsi="Avenir Book"/>
          <w:sz w:val="20"/>
          <w:szCs w:val="20"/>
        </w:rPr>
        <w:tab/>
      </w:r>
    </w:p>
    <w:p w14:paraId="58F12B38" w14:textId="679CDD5F" w:rsidR="00EF23FC" w:rsidRPr="00EF23FC" w:rsidRDefault="00EF23FC" w:rsidP="00EF23FC">
      <w:pPr>
        <w:tabs>
          <w:tab w:val="left" w:pos="1134"/>
        </w:tabs>
        <w:ind w:left="2124"/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sz w:val="20"/>
          <w:szCs w:val="20"/>
        </w:rPr>
        <w:t xml:space="preserve">Im Sinne einer aktiven Nachwuchsförderung beteiligt sich der STV </w:t>
      </w:r>
      <w:proofErr w:type="spellStart"/>
      <w:r w:rsidRPr="00EF23FC">
        <w:rPr>
          <w:rFonts w:ascii="Avenir Book" w:hAnsi="Avenir Book"/>
          <w:sz w:val="20"/>
          <w:szCs w:val="20"/>
        </w:rPr>
        <w:t>St.Gallen</w:t>
      </w:r>
      <w:proofErr w:type="spellEnd"/>
      <w:r w:rsidRPr="00EF23FC">
        <w:rPr>
          <w:rFonts w:ascii="Avenir Book" w:hAnsi="Avenir Book"/>
          <w:sz w:val="20"/>
          <w:szCs w:val="20"/>
        </w:rPr>
        <w:t xml:space="preserve"> finanziell an den Kosten der Auslagen für das SAR. </w:t>
      </w:r>
    </w:p>
    <w:p w14:paraId="3713FBFB" w14:textId="66C129A7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  <w:r>
        <w:rPr>
          <w:rFonts w:ascii="Avenir Book" w:hAnsi="Avenir Book"/>
          <w:b/>
          <w:sz w:val="12"/>
          <w:szCs w:val="18"/>
        </w:rPr>
        <w:tab/>
      </w:r>
    </w:p>
    <w:p w14:paraId="1B67CAC1" w14:textId="77DA14D8" w:rsidR="00124899" w:rsidRDefault="00124899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045E8E4B" w14:textId="3A859569" w:rsidR="00124899" w:rsidRDefault="00124899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31C19F88" w14:textId="6C11FBB2" w:rsidR="00124899" w:rsidRDefault="00124899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08F1CCF6" w14:textId="77777777" w:rsidR="00124899" w:rsidRDefault="00124899" w:rsidP="00EF23FC">
      <w:pPr>
        <w:tabs>
          <w:tab w:val="left" w:pos="1134"/>
        </w:tabs>
        <w:rPr>
          <w:rFonts w:ascii="Avenir Book" w:hAnsi="Avenir Book"/>
          <w:sz w:val="12"/>
          <w:szCs w:val="18"/>
        </w:rPr>
      </w:pPr>
    </w:p>
    <w:p w14:paraId="14B69099" w14:textId="77777777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47FC0EA5" w14:textId="77777777" w:rsidR="00EF23FC" w:rsidRPr="005F18DF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F18DF">
        <w:t>Versicherung</w:t>
      </w:r>
    </w:p>
    <w:p w14:paraId="2BCA9FE4" w14:textId="77777777" w:rsidR="00EF23FC" w:rsidRDefault="00EF23FC" w:rsidP="00EF23FC">
      <w:pPr>
        <w:spacing w:line="360" w:lineRule="auto"/>
        <w:rPr>
          <w:rFonts w:ascii="Avenir Book" w:hAnsi="Avenir Book"/>
          <w:sz w:val="16"/>
        </w:rPr>
      </w:pPr>
    </w:p>
    <w:p w14:paraId="1764C067" w14:textId="77777777" w:rsidR="00EF23FC" w:rsidRDefault="00EF23FC" w:rsidP="00EF23FC">
      <w:pPr>
        <w:spacing w:line="360" w:lineRule="auto"/>
        <w:outlineLvl w:val="0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 xml:space="preserve">Ein ausreichender Versicherungsschutz ist Sache der Mitglieder. </w:t>
      </w:r>
    </w:p>
    <w:p w14:paraId="0F35E957" w14:textId="3F509F0E" w:rsidR="00EF23FC" w:rsidRDefault="00EF23FC" w:rsidP="00EF23FC">
      <w:pPr>
        <w:spacing w:line="360" w:lineRule="auto"/>
        <w:outlineLvl w:val="0"/>
        <w:rPr>
          <w:rFonts w:ascii="Avenir Book" w:hAnsi="Avenir Book"/>
          <w:sz w:val="20"/>
          <w:szCs w:val="20"/>
        </w:rPr>
      </w:pPr>
    </w:p>
    <w:p w14:paraId="12F2C3F1" w14:textId="77777777" w:rsidR="00124899" w:rsidRPr="005F18DF" w:rsidRDefault="00124899" w:rsidP="00EF23FC">
      <w:pPr>
        <w:spacing w:line="360" w:lineRule="auto"/>
        <w:outlineLvl w:val="0"/>
        <w:rPr>
          <w:rFonts w:ascii="Avenir Book" w:hAnsi="Avenir Book"/>
          <w:sz w:val="20"/>
          <w:szCs w:val="20"/>
        </w:rPr>
      </w:pPr>
    </w:p>
    <w:p w14:paraId="224571BE" w14:textId="77777777" w:rsidR="00EF23FC" w:rsidRDefault="00EF23FC" w:rsidP="00EF23FC">
      <w:pPr>
        <w:spacing w:line="360" w:lineRule="auto"/>
        <w:rPr>
          <w:rFonts w:ascii="Avenir Book" w:hAnsi="Avenir Book"/>
          <w:sz w:val="16"/>
        </w:rPr>
      </w:pPr>
    </w:p>
    <w:p w14:paraId="5D295645" w14:textId="77777777" w:rsidR="00EF23FC" w:rsidRPr="005F18DF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F18DF">
        <w:lastRenderedPageBreak/>
        <w:t>Medien</w:t>
      </w:r>
    </w:p>
    <w:p w14:paraId="15DF8383" w14:textId="77777777" w:rsidR="00EF23FC" w:rsidRPr="0045538A" w:rsidRDefault="00EF23FC" w:rsidP="00EF23FC">
      <w:pPr>
        <w:spacing w:line="360" w:lineRule="auto"/>
        <w:rPr>
          <w:rFonts w:ascii="Avenir Book" w:hAnsi="Avenir Book"/>
          <w:sz w:val="16"/>
        </w:rPr>
      </w:pPr>
    </w:p>
    <w:p w14:paraId="3AC50864" w14:textId="77777777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>Fotos (Einzelportraits nur nach Absprache) können für die Homepage STV St. Gallen, Zeitungen, Vereinsheft und die Sozialen Medien verwendet werden.</w:t>
      </w:r>
    </w:p>
    <w:p w14:paraId="33DFA8F7" w14:textId="77777777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</w:p>
    <w:p w14:paraId="2525E2B2" w14:textId="77777777" w:rsidR="00EF23FC" w:rsidRPr="005F18DF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F18DF">
        <w:t>J&amp;S - Anmeldung</w:t>
      </w:r>
    </w:p>
    <w:p w14:paraId="39769CAF" w14:textId="77777777" w:rsidR="00EF23FC" w:rsidRDefault="00EF23FC" w:rsidP="00EF23FC">
      <w:pPr>
        <w:spacing w:line="360" w:lineRule="auto"/>
        <w:rPr>
          <w:rFonts w:ascii="Avenir Book" w:hAnsi="Avenir Book"/>
          <w:sz w:val="16"/>
        </w:rPr>
      </w:pPr>
    </w:p>
    <w:p w14:paraId="1665AD22" w14:textId="77777777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t xml:space="preserve">Mit meiner Unterschrift bestätige ich, dass ich über Nachfolgendes informiert worden bin und damit einverstanden erklärt habe: </w:t>
      </w:r>
    </w:p>
    <w:p w14:paraId="55AFB6BC" w14:textId="77777777" w:rsidR="00EF23FC" w:rsidRDefault="00EF23FC" w:rsidP="00EF23FC">
      <w:pPr>
        <w:spacing w:line="360" w:lineRule="auto"/>
        <w:ind w:left="567"/>
        <w:rPr>
          <w:rFonts w:ascii="Avenir Book" w:hAnsi="Avenir Book"/>
          <w:sz w:val="20"/>
          <w:szCs w:val="20"/>
        </w:rPr>
      </w:pPr>
      <w:r w:rsidRPr="005F18DF">
        <w:rPr>
          <w:rFonts w:ascii="Avenir Book" w:hAnsi="Avenir Book"/>
          <w:sz w:val="20"/>
          <w:szCs w:val="20"/>
        </w:rPr>
        <w:br/>
        <w:t>- die Erfassung der Personendaten sowie der Daten zu den J+S-Kursen-/Lagern im Nationalen</w:t>
      </w:r>
      <w:r>
        <w:rPr>
          <w:rFonts w:ascii="Avenir Book" w:hAnsi="Avenir Book"/>
          <w:sz w:val="20"/>
          <w:szCs w:val="20"/>
        </w:rPr>
        <w:t xml:space="preserve"> </w:t>
      </w:r>
      <w:r w:rsidRPr="005F18DF">
        <w:rPr>
          <w:rFonts w:ascii="Avenir Book" w:hAnsi="Avenir Book"/>
          <w:sz w:val="20"/>
          <w:szCs w:val="20"/>
        </w:rPr>
        <w:t>Informationssystem für Sport (NDS);</w:t>
      </w:r>
      <w:r w:rsidRPr="005F18DF">
        <w:rPr>
          <w:rFonts w:ascii="Avenir Book" w:hAnsi="Avenir Book"/>
          <w:sz w:val="20"/>
          <w:szCs w:val="20"/>
        </w:rPr>
        <w:br/>
        <w:t>- die Bearbeitung der Daten in der NDS; sowie </w:t>
      </w:r>
      <w:r w:rsidRPr="005F18DF">
        <w:rPr>
          <w:rFonts w:ascii="Avenir Book" w:hAnsi="Avenir Book"/>
          <w:sz w:val="20"/>
          <w:szCs w:val="20"/>
        </w:rPr>
        <w:br/>
        <w:t>- die Bekanntgabe der Daten nach Art. 11 des Bundesgesetzes über die Informationssysteme des Bundes im Bereich Sport (IBSG).</w:t>
      </w:r>
    </w:p>
    <w:p w14:paraId="7CD1BA2F" w14:textId="1A5BF434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54B43CF7" w14:textId="2193B3E9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3A69C5DD" w14:textId="77777777" w:rsidR="00EF23FC" w:rsidRDefault="00EF23FC" w:rsidP="00EF23FC">
      <w:pPr>
        <w:tabs>
          <w:tab w:val="left" w:pos="1134"/>
        </w:tabs>
        <w:rPr>
          <w:rFonts w:ascii="Avenir Book" w:hAnsi="Avenir Book"/>
          <w:b/>
          <w:sz w:val="12"/>
          <w:szCs w:val="18"/>
        </w:rPr>
      </w:pPr>
    </w:p>
    <w:p w14:paraId="14E08860" w14:textId="77777777" w:rsidR="00EF23FC" w:rsidRPr="00EF23FC" w:rsidRDefault="00EF23FC" w:rsidP="00EF23F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F23FC">
        <w:t>Vereinbarung zwischen Spielerin / Spieler, Eltern und Verein</w:t>
      </w:r>
    </w:p>
    <w:p w14:paraId="04DC828D" w14:textId="77777777" w:rsidR="00EF23FC" w:rsidRP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</w:p>
    <w:p w14:paraId="1A890D21" w14:textId="70CE83A1" w:rsidR="00EF23FC" w:rsidRP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sz w:val="20"/>
          <w:szCs w:val="20"/>
        </w:rPr>
        <w:t>Ziel dieser Vereinbarungen ist es, die gegenseitigen Erwartungen, seitens Vereines, der Spielerin / dem Spieler zu klären, aber auch die an die Eltern entgegengebrachten Wünsche aufzuzeigen.</w:t>
      </w:r>
    </w:p>
    <w:p w14:paraId="16C95D6B" w14:textId="799B3ECD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sz w:val="20"/>
          <w:szCs w:val="20"/>
        </w:rPr>
        <w:t xml:space="preserve">Die Vereinbarung möchte ebenfalls auf die Werte des STV </w:t>
      </w:r>
      <w:proofErr w:type="spellStart"/>
      <w:r w:rsidRPr="00EF23FC">
        <w:rPr>
          <w:rFonts w:ascii="Avenir Book" w:hAnsi="Avenir Book"/>
          <w:sz w:val="20"/>
          <w:szCs w:val="20"/>
        </w:rPr>
        <w:t>St.Gallen</w:t>
      </w:r>
      <w:proofErr w:type="spellEnd"/>
      <w:r w:rsidRPr="00EF23FC">
        <w:rPr>
          <w:rFonts w:ascii="Avenir Book" w:hAnsi="Avenir Book"/>
          <w:sz w:val="20"/>
          <w:szCs w:val="20"/>
        </w:rPr>
        <w:t xml:space="preserve"> Volley aufmerksam machen.</w:t>
      </w:r>
    </w:p>
    <w:p w14:paraId="53C547F7" w14:textId="5266B48F" w:rsid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</w:p>
    <w:p w14:paraId="4929A605" w14:textId="77777777" w:rsidR="00EF23FC" w:rsidRPr="00EF23FC" w:rsidRDefault="00EF23FC" w:rsidP="00EF23FC">
      <w:pPr>
        <w:spacing w:line="360" w:lineRule="auto"/>
        <w:rPr>
          <w:rFonts w:ascii="Avenir Book" w:hAnsi="Avenir Book"/>
          <w:sz w:val="20"/>
          <w:szCs w:val="20"/>
        </w:rPr>
      </w:pPr>
    </w:p>
    <w:p w14:paraId="46118EB6" w14:textId="77777777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outlineLvl w:val="0"/>
        <w:rPr>
          <w:rFonts w:ascii="Avenir Book" w:hAnsi="Avenir Book"/>
          <w:b/>
          <w:sz w:val="20"/>
          <w:szCs w:val="20"/>
        </w:rPr>
      </w:pPr>
      <w:r w:rsidRPr="00EF23FC">
        <w:rPr>
          <w:rFonts w:ascii="Avenir Book" w:hAnsi="Avenir Book"/>
          <w:b/>
          <w:sz w:val="20"/>
          <w:szCs w:val="20"/>
        </w:rPr>
        <w:t>Mit meiner Unterschrift trete ich dem STV St. Gallen Volley bei.</w:t>
      </w:r>
    </w:p>
    <w:p w14:paraId="2A9CC8D7" w14:textId="77777777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rPr>
          <w:rFonts w:ascii="Avenir Book" w:hAnsi="Avenir Book"/>
          <w:b/>
          <w:sz w:val="20"/>
          <w:szCs w:val="20"/>
        </w:rPr>
      </w:pPr>
    </w:p>
    <w:p w14:paraId="5BD1A916" w14:textId="77777777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line="360" w:lineRule="auto"/>
        <w:rPr>
          <w:rFonts w:ascii="Avenir Book" w:hAnsi="Avenir Book"/>
          <w:sz w:val="20"/>
          <w:szCs w:val="20"/>
          <w:u w:val="single"/>
        </w:rPr>
      </w:pPr>
      <w:r w:rsidRPr="00EF23FC">
        <w:rPr>
          <w:rFonts w:ascii="Avenir Book" w:hAnsi="Avenir Book"/>
          <w:sz w:val="20"/>
          <w:szCs w:val="20"/>
        </w:rPr>
        <w:t xml:space="preserve">Ort:       </w:t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</w:rPr>
        <w:tab/>
        <w:t xml:space="preserve">Unterschrift: </w:t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</w:p>
    <w:p w14:paraId="155087B0" w14:textId="77777777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line="360" w:lineRule="auto"/>
        <w:rPr>
          <w:rFonts w:ascii="Avenir Book" w:hAnsi="Avenir Book"/>
          <w:sz w:val="20"/>
          <w:szCs w:val="20"/>
        </w:rPr>
      </w:pPr>
    </w:p>
    <w:p w14:paraId="4D72247B" w14:textId="77777777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line="360" w:lineRule="auto"/>
        <w:rPr>
          <w:rFonts w:ascii="Avenir Book" w:hAnsi="Avenir Book"/>
          <w:sz w:val="20"/>
          <w:szCs w:val="20"/>
        </w:rPr>
      </w:pPr>
    </w:p>
    <w:p w14:paraId="4D738D1E" w14:textId="77777777" w:rsid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line="360" w:lineRule="auto"/>
        <w:rPr>
          <w:rFonts w:ascii="Avenir Book" w:hAnsi="Avenir Book"/>
          <w:sz w:val="20"/>
          <w:szCs w:val="20"/>
        </w:rPr>
      </w:pPr>
      <w:r w:rsidRPr="00EF23FC">
        <w:rPr>
          <w:rFonts w:ascii="Avenir Book" w:hAnsi="Avenir Book"/>
          <w:sz w:val="20"/>
          <w:szCs w:val="20"/>
        </w:rPr>
        <w:t xml:space="preserve">Datum: </w:t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</w:rPr>
        <w:tab/>
        <w:t xml:space="preserve">Unterschrift der Eltern: </w:t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  <w:u w:val="single"/>
        </w:rPr>
        <w:tab/>
        <w:t xml:space="preserve">                   </w:t>
      </w:r>
      <w:r w:rsidRPr="00EF23FC">
        <w:rPr>
          <w:rFonts w:ascii="Avenir Book" w:hAnsi="Avenir Book"/>
          <w:sz w:val="20"/>
          <w:szCs w:val="20"/>
          <w:u w:val="single"/>
        </w:rPr>
        <w:tab/>
      </w:r>
      <w:r w:rsidRPr="00EF23FC">
        <w:rPr>
          <w:rFonts w:ascii="Avenir Book" w:hAnsi="Avenir Book"/>
          <w:sz w:val="20"/>
          <w:szCs w:val="20"/>
        </w:rPr>
        <w:t xml:space="preserve"> </w:t>
      </w:r>
    </w:p>
    <w:p w14:paraId="2EEE6FB5" w14:textId="1F4146CD" w:rsidR="00EF23FC" w:rsidRPr="00EF23FC" w:rsidRDefault="00EF23FC" w:rsidP="00EF2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line="360" w:lineRule="auto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 w:rsidRPr="00EF23FC">
        <w:rPr>
          <w:rFonts w:ascii="Avenir Book" w:hAnsi="Avenir Book"/>
          <w:sz w:val="20"/>
          <w:szCs w:val="20"/>
        </w:rPr>
        <w:t>(bei unter 18-Jährigen)</w:t>
      </w:r>
    </w:p>
    <w:p w14:paraId="1AF658EE" w14:textId="77777777" w:rsidR="003E0E70" w:rsidRPr="003E0E70" w:rsidRDefault="003E0E70" w:rsidP="003E0E70"/>
    <w:sectPr w:rsidR="003E0E70" w:rsidRPr="003E0E70" w:rsidSect="00227A0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192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A84D" w14:textId="77777777" w:rsidR="00B468CD" w:rsidRDefault="00B468CD" w:rsidP="00B729FB">
      <w:r>
        <w:separator/>
      </w:r>
    </w:p>
  </w:endnote>
  <w:endnote w:type="continuationSeparator" w:id="0">
    <w:p w14:paraId="200B2D1D" w14:textId="77777777" w:rsidR="00B468CD" w:rsidRDefault="00B468CD" w:rsidP="00B7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53832642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39D93DC" w14:textId="77777777" w:rsidR="000B06AF" w:rsidRDefault="000B06AF" w:rsidP="009F361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3E5AA1" w14:textId="77777777" w:rsidR="002206F6" w:rsidRDefault="002206F6" w:rsidP="000B06AF">
    <w:pPr>
      <w:pStyle w:val="Fuzeile"/>
      <w:ind w:right="360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90BE85C" wp14:editId="58DE0017">
          <wp:simplePos x="0" y="0"/>
          <wp:positionH relativeFrom="margin">
            <wp:posOffset>-905608</wp:posOffset>
          </wp:positionH>
          <wp:positionV relativeFrom="margin">
            <wp:posOffset>8520039</wp:posOffset>
          </wp:positionV>
          <wp:extent cx="7549515" cy="74866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365598272"/>
      <w:docPartObj>
        <w:docPartGallery w:val="Page Numbers (Bottom of Page)"/>
        <w:docPartUnique/>
      </w:docPartObj>
    </w:sdtPr>
    <w:sdtEndPr>
      <w:rPr>
        <w:rStyle w:val="Seitenzahl"/>
        <w:sz w:val="20"/>
        <w:szCs w:val="21"/>
      </w:rPr>
    </w:sdtEndPr>
    <w:sdtContent>
      <w:p w14:paraId="3A670B8F" w14:textId="77777777" w:rsidR="000B06AF" w:rsidRDefault="000B06AF" w:rsidP="009107E0">
        <w:pPr>
          <w:pStyle w:val="Fuzeile"/>
          <w:framePr w:h="222" w:hRule="exact" w:wrap="none" w:vAnchor="text" w:hAnchor="page" w:x="10289" w:y="274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E334B10" w14:textId="77777777" w:rsidR="00B729FB" w:rsidRDefault="00B729FB" w:rsidP="000B06AF">
    <w:pPr>
      <w:pStyle w:val="Fuzeile"/>
      <w:ind w:right="3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65722" wp14:editId="093998F5">
          <wp:simplePos x="0" y="0"/>
          <wp:positionH relativeFrom="margin">
            <wp:posOffset>-890905</wp:posOffset>
          </wp:positionH>
          <wp:positionV relativeFrom="margin">
            <wp:posOffset>8549640</wp:posOffset>
          </wp:positionV>
          <wp:extent cx="7549515" cy="748665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53A6" w14:textId="77777777" w:rsidR="002206F6" w:rsidRDefault="002206F6">
    <w:pPr>
      <w:pStyle w:val="Fuzeil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BCB7565" wp14:editId="376376A3">
          <wp:simplePos x="0" y="0"/>
          <wp:positionH relativeFrom="margin">
            <wp:posOffset>-886753</wp:posOffset>
          </wp:positionH>
          <wp:positionV relativeFrom="margin">
            <wp:posOffset>8537624</wp:posOffset>
          </wp:positionV>
          <wp:extent cx="7549515" cy="74866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33FB" w14:textId="77777777" w:rsidR="00B468CD" w:rsidRDefault="00B468CD" w:rsidP="00B729FB">
      <w:r>
        <w:separator/>
      </w:r>
    </w:p>
  </w:footnote>
  <w:footnote w:type="continuationSeparator" w:id="0">
    <w:p w14:paraId="49DB66A1" w14:textId="77777777" w:rsidR="00B468CD" w:rsidRDefault="00B468CD" w:rsidP="00B72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7AFF" w14:textId="77777777" w:rsidR="00B729FB" w:rsidRDefault="00227A0B">
    <w:pPr>
      <w:pStyle w:val="Kopfzeile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C7AD299" wp14:editId="2EEDEF8E">
          <wp:simplePos x="0" y="0"/>
          <wp:positionH relativeFrom="margin">
            <wp:posOffset>-888023</wp:posOffset>
          </wp:positionH>
          <wp:positionV relativeFrom="margin">
            <wp:posOffset>-1417515</wp:posOffset>
          </wp:positionV>
          <wp:extent cx="7551090" cy="1256400"/>
          <wp:effectExtent l="0" t="0" r="0" b="1270"/>
          <wp:wrapSquare wrapText="bothSides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09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D73E" w14:textId="77777777" w:rsidR="00832703" w:rsidRDefault="00832703">
    <w:pPr>
      <w:pStyle w:val="Kopf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ADAE2C" wp14:editId="7EFF862D">
          <wp:simplePos x="0" y="0"/>
          <wp:positionH relativeFrom="margin">
            <wp:posOffset>-889000</wp:posOffset>
          </wp:positionH>
          <wp:positionV relativeFrom="margin">
            <wp:posOffset>-1443355</wp:posOffset>
          </wp:positionV>
          <wp:extent cx="7551090" cy="1256400"/>
          <wp:effectExtent l="0" t="0" r="0" b="127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09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FC"/>
    <w:rsid w:val="000B06AF"/>
    <w:rsid w:val="00124899"/>
    <w:rsid w:val="00153B62"/>
    <w:rsid w:val="001D22F4"/>
    <w:rsid w:val="001D4831"/>
    <w:rsid w:val="00213BC0"/>
    <w:rsid w:val="002176B1"/>
    <w:rsid w:val="002206F6"/>
    <w:rsid w:val="00227A0B"/>
    <w:rsid w:val="00241698"/>
    <w:rsid w:val="002811D4"/>
    <w:rsid w:val="002F01B4"/>
    <w:rsid w:val="003D4331"/>
    <w:rsid w:val="003E0E70"/>
    <w:rsid w:val="00400E17"/>
    <w:rsid w:val="004B248A"/>
    <w:rsid w:val="004D1D02"/>
    <w:rsid w:val="00560110"/>
    <w:rsid w:val="005E739E"/>
    <w:rsid w:val="007001A0"/>
    <w:rsid w:val="00700A4C"/>
    <w:rsid w:val="007317C1"/>
    <w:rsid w:val="00750B9D"/>
    <w:rsid w:val="00753DA3"/>
    <w:rsid w:val="0078729C"/>
    <w:rsid w:val="007F2913"/>
    <w:rsid w:val="00807E97"/>
    <w:rsid w:val="00832703"/>
    <w:rsid w:val="00840B39"/>
    <w:rsid w:val="00856E4D"/>
    <w:rsid w:val="008A1254"/>
    <w:rsid w:val="008D2836"/>
    <w:rsid w:val="008E271E"/>
    <w:rsid w:val="009107E0"/>
    <w:rsid w:val="009D5F24"/>
    <w:rsid w:val="009F5024"/>
    <w:rsid w:val="00A818A1"/>
    <w:rsid w:val="00AA4C46"/>
    <w:rsid w:val="00AF6F66"/>
    <w:rsid w:val="00B21ACB"/>
    <w:rsid w:val="00B468CD"/>
    <w:rsid w:val="00B729FB"/>
    <w:rsid w:val="00C35FA3"/>
    <w:rsid w:val="00C53D69"/>
    <w:rsid w:val="00C70507"/>
    <w:rsid w:val="00CC36BA"/>
    <w:rsid w:val="00CF4FC0"/>
    <w:rsid w:val="00D022FD"/>
    <w:rsid w:val="00D333A1"/>
    <w:rsid w:val="00DB5806"/>
    <w:rsid w:val="00E25DDC"/>
    <w:rsid w:val="00E664D5"/>
    <w:rsid w:val="00EA3B44"/>
    <w:rsid w:val="00EF23FC"/>
    <w:rsid w:val="00F0505B"/>
    <w:rsid w:val="00F23170"/>
    <w:rsid w:val="00F44E1A"/>
    <w:rsid w:val="00F9581B"/>
    <w:rsid w:val="00FB212D"/>
    <w:rsid w:val="00FD66CD"/>
    <w:rsid w:val="00FE5FA6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976B6"/>
  <w15:chartTrackingRefBased/>
  <w15:docId w15:val="{EA6A272D-2BB7-4DBB-9AEC-46E0F068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B9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50B9D"/>
    <w:pPr>
      <w:keepNext/>
      <w:keepLines/>
      <w:spacing w:before="240"/>
      <w:outlineLvl w:val="0"/>
    </w:pPr>
    <w:rPr>
      <w:rFonts w:eastAsiaTheme="majorEastAsia" w:cstheme="majorBidi"/>
      <w:color w:val="58B579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50B9D"/>
    <w:pPr>
      <w:spacing w:before="40"/>
      <w:outlineLvl w:val="1"/>
    </w:pPr>
    <w:rPr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0B9D"/>
    <w:pPr>
      <w:keepNext/>
      <w:keepLines/>
      <w:spacing w:before="40"/>
      <w:outlineLvl w:val="2"/>
    </w:pPr>
    <w:rPr>
      <w:rFonts w:eastAsiaTheme="majorEastAsia" w:cstheme="majorBidi"/>
      <w:color w:val="58B579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29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29FB"/>
  </w:style>
  <w:style w:type="paragraph" w:styleId="Fuzeile">
    <w:name w:val="footer"/>
    <w:basedOn w:val="Standard"/>
    <w:link w:val="FuzeileZchn"/>
    <w:uiPriority w:val="99"/>
    <w:unhideWhenUsed/>
    <w:rsid w:val="00B7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29FB"/>
  </w:style>
  <w:style w:type="character" w:customStyle="1" w:styleId="berschrift1Zchn">
    <w:name w:val="Überschrift 1 Zchn"/>
    <w:basedOn w:val="Absatz-Standardschriftart"/>
    <w:link w:val="berschrift1"/>
    <w:uiPriority w:val="9"/>
    <w:rsid w:val="00750B9D"/>
    <w:rPr>
      <w:rFonts w:ascii="Arial" w:eastAsiaTheme="majorEastAsia" w:hAnsi="Arial" w:cstheme="majorBidi"/>
      <w:color w:val="58B579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0B9D"/>
    <w:rPr>
      <w:rFonts w:ascii="Arial" w:eastAsiaTheme="majorEastAsia" w:hAnsi="Arial" w:cstheme="majorBidi"/>
      <w:color w:val="58B579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50B9D"/>
    <w:rPr>
      <w:rFonts w:ascii="Arial" w:eastAsiaTheme="majorEastAsia" w:hAnsi="Arial" w:cstheme="majorBidi"/>
      <w:color w:val="58B579"/>
    </w:rPr>
  </w:style>
  <w:style w:type="character" w:styleId="Seitenzahl">
    <w:name w:val="page number"/>
    <w:basedOn w:val="Absatz-Standardschriftart"/>
    <w:uiPriority w:val="99"/>
    <w:semiHidden/>
    <w:unhideWhenUsed/>
    <w:rsid w:val="000B0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\Downloads\Dokumentvorlagen_STV\STV_Dokumentvorlage_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C579E0-4156-F24C-BCF6-05E758F5B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STV_Dokumentvorlage_2022</Template>
  <TotalTime>0</TotalTime>
  <Pages>3</Pages>
  <Words>449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Bänziger</dc:creator>
  <cp:keywords/>
  <dc:description/>
  <cp:lastModifiedBy>Baumann Jarina</cp:lastModifiedBy>
  <cp:revision>2</cp:revision>
  <cp:lastPrinted>2022-05-20T06:58:00Z</cp:lastPrinted>
  <dcterms:created xsi:type="dcterms:W3CDTF">2026-08-05T07:16:00Z</dcterms:created>
  <dcterms:modified xsi:type="dcterms:W3CDTF">2026-08-05T07:16:00Z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dc5c5a77-5fb6-4fc9-abd7-d013b5ba54f7</vt:lpwstr>
  </property>
</Properties>
</file>